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DD" w:rsidRDefault="003772D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446E68" w:rsidRPr="009B5737" w:rsidTr="007F09F9">
        <w:tc>
          <w:tcPr>
            <w:tcW w:w="4498" w:type="dxa"/>
            <w:shd w:val="clear" w:color="auto" w:fill="auto"/>
          </w:tcPr>
          <w:p w:rsidR="00446E68" w:rsidRPr="009B5737" w:rsidRDefault="00446E68" w:rsidP="007F09F9">
            <w:r w:rsidRPr="009B5737">
              <w:rPr>
                <w:sz w:val="22"/>
                <w:szCs w:val="22"/>
              </w:rPr>
              <w:t>Školní rok:</w:t>
            </w:r>
            <w:r w:rsidR="00D61E85">
              <w:rPr>
                <w:sz w:val="22"/>
                <w:szCs w:val="22"/>
              </w:rPr>
              <w:t xml:space="preserve"> 2024/2025</w:t>
            </w:r>
          </w:p>
        </w:tc>
        <w:tc>
          <w:tcPr>
            <w:tcW w:w="4606" w:type="dxa"/>
            <w:shd w:val="clear" w:color="auto" w:fill="auto"/>
          </w:tcPr>
          <w:p w:rsidR="00446E68" w:rsidRPr="009B5737" w:rsidRDefault="00446E68" w:rsidP="007F09F9">
            <w:r w:rsidRPr="009B5737">
              <w:rPr>
                <w:sz w:val="22"/>
                <w:szCs w:val="22"/>
              </w:rPr>
              <w:t>Zpracovatel:</w:t>
            </w:r>
            <w:r>
              <w:rPr>
                <w:sz w:val="22"/>
                <w:szCs w:val="22"/>
              </w:rPr>
              <w:t xml:space="preserve"> Mgr. Lenka Hanzlíková</w:t>
            </w:r>
          </w:p>
        </w:tc>
      </w:tr>
    </w:tbl>
    <w:p w:rsidR="00446E68" w:rsidRDefault="00446E68" w:rsidP="00446E68">
      <w:pPr>
        <w:rPr>
          <w:b/>
          <w:i/>
          <w:sz w:val="28"/>
          <w:szCs w:val="28"/>
        </w:rPr>
      </w:pPr>
    </w:p>
    <w:p w:rsidR="00446E68" w:rsidRPr="009B5737" w:rsidRDefault="00446E68" w:rsidP="00446E68">
      <w:pPr>
        <w:rPr>
          <w:b/>
          <w:i/>
          <w:sz w:val="28"/>
          <w:szCs w:val="28"/>
        </w:rPr>
      </w:pPr>
      <w:r w:rsidRPr="009B5737">
        <w:rPr>
          <w:b/>
          <w:i/>
          <w:sz w:val="28"/>
          <w:szCs w:val="28"/>
        </w:rPr>
        <w:t>5. Hodnocení žáků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5.1 Celkové hodnocení žáků – prospěch</w:t>
      </w:r>
      <w:r w:rsidR="00FA4FEE">
        <w:rPr>
          <w:b/>
          <w:i/>
        </w:rPr>
        <w:t xml:space="preserve"> na konci školního roku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2160"/>
        <w:gridCol w:w="1876"/>
        <w:gridCol w:w="1440"/>
      </w:tblGrid>
      <w:tr w:rsidR="00446E68" w:rsidRPr="009B5737" w:rsidTr="007F09F9">
        <w:trPr>
          <w:jc w:val="center"/>
        </w:trPr>
        <w:tc>
          <w:tcPr>
            <w:tcW w:w="3418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2160" w:type="dxa"/>
            <w:shd w:val="clear" w:color="auto" w:fill="E0E0E0"/>
          </w:tcPr>
          <w:p w:rsidR="00446E68" w:rsidRPr="00584D23" w:rsidRDefault="00446E68" w:rsidP="007F09F9">
            <w:pPr>
              <w:jc w:val="center"/>
              <w:rPr>
                <w:b/>
              </w:rPr>
            </w:pPr>
            <w:r w:rsidRPr="00584D23">
              <w:rPr>
                <w:b/>
                <w:sz w:val="22"/>
                <w:szCs w:val="22"/>
              </w:rPr>
              <w:t>prospěli s vyznamenáním</w:t>
            </w:r>
          </w:p>
        </w:tc>
        <w:tc>
          <w:tcPr>
            <w:tcW w:w="1876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prospěli</w:t>
            </w:r>
          </w:p>
        </w:tc>
        <w:tc>
          <w:tcPr>
            <w:tcW w:w="144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neprospěli</w:t>
            </w:r>
          </w:p>
        </w:tc>
      </w:tr>
      <w:tr w:rsidR="00446E68" w:rsidRPr="009B5737" w:rsidTr="007F09F9">
        <w:trPr>
          <w:jc w:val="center"/>
        </w:trPr>
        <w:tc>
          <w:tcPr>
            <w:tcW w:w="3418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1.</w:t>
            </w:r>
          </w:p>
        </w:tc>
        <w:tc>
          <w:tcPr>
            <w:tcW w:w="2160" w:type="dxa"/>
            <w:shd w:val="clear" w:color="auto" w:fill="auto"/>
          </w:tcPr>
          <w:p w:rsidR="00446E68" w:rsidRPr="00584D23" w:rsidRDefault="00766B5B" w:rsidP="007F09F9">
            <w:r>
              <w:t>10</w:t>
            </w:r>
          </w:p>
        </w:tc>
        <w:tc>
          <w:tcPr>
            <w:tcW w:w="1876" w:type="dxa"/>
            <w:shd w:val="clear" w:color="auto" w:fill="auto"/>
          </w:tcPr>
          <w:p w:rsidR="00446E68" w:rsidRPr="009B5737" w:rsidRDefault="00F47F1D" w:rsidP="007F09F9"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446E68" w:rsidRPr="009B5737" w:rsidRDefault="00D61E85" w:rsidP="007F09F9">
            <w:r>
              <w:t>1</w:t>
            </w:r>
          </w:p>
        </w:tc>
      </w:tr>
      <w:tr w:rsidR="00446E68" w:rsidRPr="009B5737" w:rsidTr="007F09F9">
        <w:trPr>
          <w:jc w:val="center"/>
        </w:trPr>
        <w:tc>
          <w:tcPr>
            <w:tcW w:w="3418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2.</w:t>
            </w:r>
          </w:p>
        </w:tc>
        <w:tc>
          <w:tcPr>
            <w:tcW w:w="2160" w:type="dxa"/>
            <w:shd w:val="clear" w:color="auto" w:fill="auto"/>
          </w:tcPr>
          <w:p w:rsidR="00446E68" w:rsidRPr="00584D23" w:rsidRDefault="00766B5B" w:rsidP="007F09F9">
            <w:r>
              <w:t>5</w:t>
            </w:r>
          </w:p>
        </w:tc>
        <w:tc>
          <w:tcPr>
            <w:tcW w:w="1876" w:type="dxa"/>
            <w:shd w:val="clear" w:color="auto" w:fill="auto"/>
          </w:tcPr>
          <w:p w:rsidR="00446E68" w:rsidRPr="009B5737" w:rsidRDefault="00F47F1D" w:rsidP="007F09F9"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446E68" w:rsidRPr="009B5737" w:rsidRDefault="00BE1495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418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3.</w:t>
            </w:r>
          </w:p>
        </w:tc>
        <w:tc>
          <w:tcPr>
            <w:tcW w:w="2160" w:type="dxa"/>
            <w:shd w:val="clear" w:color="auto" w:fill="auto"/>
          </w:tcPr>
          <w:p w:rsidR="00446E68" w:rsidRPr="00584D23" w:rsidRDefault="00766B5B" w:rsidP="007F09F9">
            <w:r>
              <w:t>7</w:t>
            </w:r>
          </w:p>
        </w:tc>
        <w:tc>
          <w:tcPr>
            <w:tcW w:w="1876" w:type="dxa"/>
            <w:shd w:val="clear" w:color="auto" w:fill="auto"/>
          </w:tcPr>
          <w:p w:rsidR="00446E68" w:rsidRPr="009B5737" w:rsidRDefault="00F47F1D" w:rsidP="007F09F9">
            <w:r>
              <w:t>6</w:t>
            </w:r>
          </w:p>
        </w:tc>
        <w:tc>
          <w:tcPr>
            <w:tcW w:w="1440" w:type="dxa"/>
            <w:shd w:val="clear" w:color="auto" w:fill="auto"/>
          </w:tcPr>
          <w:p w:rsidR="00446E68" w:rsidRPr="009B5737" w:rsidRDefault="00DF360A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418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4.</w:t>
            </w:r>
          </w:p>
        </w:tc>
        <w:tc>
          <w:tcPr>
            <w:tcW w:w="2160" w:type="dxa"/>
            <w:shd w:val="clear" w:color="auto" w:fill="auto"/>
          </w:tcPr>
          <w:p w:rsidR="00446E68" w:rsidRPr="00584D23" w:rsidRDefault="00766B5B" w:rsidP="007F09F9">
            <w:r>
              <w:t>8</w:t>
            </w:r>
          </w:p>
        </w:tc>
        <w:tc>
          <w:tcPr>
            <w:tcW w:w="1876" w:type="dxa"/>
            <w:shd w:val="clear" w:color="auto" w:fill="auto"/>
          </w:tcPr>
          <w:p w:rsidR="00446E68" w:rsidRPr="009B5737" w:rsidRDefault="00766B5B" w:rsidP="007F09F9"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446E68" w:rsidRPr="009B5737" w:rsidRDefault="00BE1495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418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5.</w:t>
            </w:r>
          </w:p>
        </w:tc>
        <w:tc>
          <w:tcPr>
            <w:tcW w:w="2160" w:type="dxa"/>
            <w:shd w:val="clear" w:color="auto" w:fill="auto"/>
          </w:tcPr>
          <w:p w:rsidR="00446E68" w:rsidRPr="00584D23" w:rsidRDefault="00766B5B" w:rsidP="007F09F9">
            <w:r>
              <w:t>5</w:t>
            </w:r>
          </w:p>
        </w:tc>
        <w:tc>
          <w:tcPr>
            <w:tcW w:w="1876" w:type="dxa"/>
            <w:shd w:val="clear" w:color="auto" w:fill="auto"/>
          </w:tcPr>
          <w:p w:rsidR="00446E68" w:rsidRPr="009B5737" w:rsidRDefault="00766B5B" w:rsidP="007F09F9">
            <w:r>
              <w:t>6</w:t>
            </w:r>
          </w:p>
        </w:tc>
        <w:tc>
          <w:tcPr>
            <w:tcW w:w="1440" w:type="dxa"/>
            <w:shd w:val="clear" w:color="auto" w:fill="auto"/>
          </w:tcPr>
          <w:p w:rsidR="00446E68" w:rsidRPr="009B5737" w:rsidRDefault="00DF360A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418" w:type="dxa"/>
            <w:shd w:val="clear" w:color="auto" w:fill="E6E6E6"/>
          </w:tcPr>
          <w:p w:rsidR="00446E68" w:rsidRPr="009B5737" w:rsidRDefault="00766B5B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C</w:t>
            </w:r>
            <w:r w:rsidR="00446E68" w:rsidRPr="009B5737">
              <w:rPr>
                <w:b/>
                <w:sz w:val="22"/>
                <w:szCs w:val="22"/>
              </w:rPr>
              <w:t>elkem</w:t>
            </w:r>
            <w:r>
              <w:rPr>
                <w:b/>
                <w:sz w:val="22"/>
                <w:szCs w:val="22"/>
              </w:rPr>
              <w:t xml:space="preserve">  56</w:t>
            </w:r>
          </w:p>
        </w:tc>
        <w:tc>
          <w:tcPr>
            <w:tcW w:w="2160" w:type="dxa"/>
            <w:shd w:val="clear" w:color="auto" w:fill="E6E6E6"/>
          </w:tcPr>
          <w:p w:rsidR="00446E68" w:rsidRPr="00451A9A" w:rsidRDefault="00766B5B" w:rsidP="007F09F9">
            <w:pPr>
              <w:rPr>
                <w:b/>
                <w:highlight w:val="yellow"/>
              </w:rPr>
            </w:pPr>
            <w:r>
              <w:rPr>
                <w:b/>
              </w:rPr>
              <w:t>35</w:t>
            </w:r>
            <w:bookmarkStart w:id="0" w:name="_GoBack"/>
            <w:bookmarkEnd w:id="0"/>
          </w:p>
        </w:tc>
        <w:tc>
          <w:tcPr>
            <w:tcW w:w="1876" w:type="dxa"/>
            <w:shd w:val="clear" w:color="auto" w:fill="E6E6E6"/>
          </w:tcPr>
          <w:p w:rsidR="00446E68" w:rsidRPr="009B5737" w:rsidRDefault="00766B5B" w:rsidP="007F09F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6E6E6"/>
          </w:tcPr>
          <w:p w:rsidR="00446E68" w:rsidRPr="009B5737" w:rsidRDefault="00D61E85" w:rsidP="007F09F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5.2 Celkové hodnocení žáků – zhoršené chování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730"/>
        <w:gridCol w:w="3088"/>
      </w:tblGrid>
      <w:tr w:rsidR="00446E68" w:rsidRPr="009B5737" w:rsidTr="007F09F9">
        <w:trPr>
          <w:jc w:val="center"/>
        </w:trPr>
        <w:tc>
          <w:tcPr>
            <w:tcW w:w="306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2730" w:type="dxa"/>
            <w:shd w:val="clear" w:color="auto" w:fill="E0E0E0"/>
          </w:tcPr>
          <w:p w:rsidR="00446E68" w:rsidRPr="00584D23" w:rsidRDefault="00446E68" w:rsidP="007F09F9">
            <w:pPr>
              <w:jc w:val="center"/>
              <w:rPr>
                <w:b/>
              </w:rPr>
            </w:pPr>
            <w:r w:rsidRPr="00584D23">
              <w:rPr>
                <w:b/>
                <w:sz w:val="22"/>
                <w:szCs w:val="22"/>
              </w:rPr>
              <w:t>uspokojivé chování</w:t>
            </w:r>
          </w:p>
        </w:tc>
        <w:tc>
          <w:tcPr>
            <w:tcW w:w="3088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neuspokojivé chování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730" w:type="dxa"/>
            <w:shd w:val="clear" w:color="auto" w:fill="auto"/>
          </w:tcPr>
          <w:p w:rsidR="00446E68" w:rsidRPr="00584D23" w:rsidRDefault="00F0354F" w:rsidP="007F09F9">
            <w:r>
              <w:t>14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730" w:type="dxa"/>
            <w:shd w:val="clear" w:color="auto" w:fill="auto"/>
          </w:tcPr>
          <w:p w:rsidR="00446E68" w:rsidRPr="00584D23" w:rsidRDefault="00F0354F" w:rsidP="007F09F9">
            <w:r>
              <w:t>9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730" w:type="dxa"/>
            <w:shd w:val="clear" w:color="auto" w:fill="auto"/>
          </w:tcPr>
          <w:p w:rsidR="00446E68" w:rsidRPr="00584D23" w:rsidRDefault="00F0354F" w:rsidP="007F09F9">
            <w:r>
              <w:t>13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730" w:type="dxa"/>
            <w:shd w:val="clear" w:color="auto" w:fill="auto"/>
          </w:tcPr>
          <w:p w:rsidR="00446E68" w:rsidRPr="00584D23" w:rsidRDefault="00F0354F" w:rsidP="007F09F9">
            <w:r>
              <w:t>9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730" w:type="dxa"/>
            <w:shd w:val="clear" w:color="auto" w:fill="auto"/>
          </w:tcPr>
          <w:p w:rsidR="00446E68" w:rsidRPr="00584D23" w:rsidRDefault="00F0354F" w:rsidP="007F09F9">
            <w:r>
              <w:t>11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celkem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F0354F" w:rsidP="007F09F9">
            <w:r>
              <w:t>56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5.3 Hodnocení výsledků vzdělávání – způsob vyjádření (klasifikačním stupněm, slovně, kombinací obou způsobů)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1861"/>
        <w:gridCol w:w="1914"/>
        <w:gridCol w:w="2525"/>
      </w:tblGrid>
      <w:tr w:rsidR="00446E68" w:rsidRPr="009B5737" w:rsidTr="007F09F9">
        <w:trPr>
          <w:jc w:val="center"/>
        </w:trPr>
        <w:tc>
          <w:tcPr>
            <w:tcW w:w="2639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1861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hodnocení klasifikačním stupněm</w:t>
            </w:r>
          </w:p>
        </w:tc>
        <w:tc>
          <w:tcPr>
            <w:tcW w:w="1914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hodnocení slovní</w:t>
            </w:r>
          </w:p>
        </w:tc>
        <w:tc>
          <w:tcPr>
            <w:tcW w:w="2525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kombinace slovního hodnocení a klasifikačním stupněm</w:t>
            </w:r>
          </w:p>
        </w:tc>
      </w:tr>
      <w:tr w:rsidR="00446E68" w:rsidRPr="009B5737" w:rsidTr="007F09F9">
        <w:trPr>
          <w:jc w:val="center"/>
        </w:trPr>
        <w:tc>
          <w:tcPr>
            <w:tcW w:w="2639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61" w:type="dxa"/>
            <w:shd w:val="clear" w:color="auto" w:fill="auto"/>
          </w:tcPr>
          <w:p w:rsidR="00446E68" w:rsidRPr="009B5737" w:rsidRDefault="00F0354F" w:rsidP="007F09F9">
            <w:r>
              <w:t>14</w:t>
            </w:r>
          </w:p>
        </w:tc>
        <w:tc>
          <w:tcPr>
            <w:tcW w:w="1914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2525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639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61" w:type="dxa"/>
            <w:shd w:val="clear" w:color="auto" w:fill="auto"/>
          </w:tcPr>
          <w:p w:rsidR="00446E68" w:rsidRPr="009B5737" w:rsidRDefault="00F0354F" w:rsidP="007F09F9">
            <w:r>
              <w:t>9</w:t>
            </w:r>
          </w:p>
        </w:tc>
        <w:tc>
          <w:tcPr>
            <w:tcW w:w="1914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2525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639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861" w:type="dxa"/>
            <w:shd w:val="clear" w:color="auto" w:fill="auto"/>
          </w:tcPr>
          <w:p w:rsidR="00446E68" w:rsidRPr="009B5737" w:rsidRDefault="00F0354F" w:rsidP="007F09F9">
            <w:r>
              <w:t>13</w:t>
            </w:r>
          </w:p>
        </w:tc>
        <w:tc>
          <w:tcPr>
            <w:tcW w:w="1914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2525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639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61" w:type="dxa"/>
            <w:shd w:val="clear" w:color="auto" w:fill="auto"/>
          </w:tcPr>
          <w:p w:rsidR="00446E68" w:rsidRPr="009B5737" w:rsidRDefault="00F0354F" w:rsidP="007F09F9">
            <w:r>
              <w:t>9</w:t>
            </w:r>
          </w:p>
        </w:tc>
        <w:tc>
          <w:tcPr>
            <w:tcW w:w="1914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2525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639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861" w:type="dxa"/>
            <w:shd w:val="clear" w:color="auto" w:fill="auto"/>
          </w:tcPr>
          <w:p w:rsidR="00446E68" w:rsidRPr="009B5737" w:rsidRDefault="00F0354F" w:rsidP="007F09F9">
            <w:r>
              <w:t>11</w:t>
            </w:r>
          </w:p>
        </w:tc>
        <w:tc>
          <w:tcPr>
            <w:tcW w:w="1914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2525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639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861" w:type="dxa"/>
            <w:shd w:val="clear" w:color="auto" w:fill="E0E0E0"/>
          </w:tcPr>
          <w:p w:rsidR="00446E68" w:rsidRPr="009B5737" w:rsidRDefault="00F0354F" w:rsidP="007F09F9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914" w:type="dxa"/>
            <w:shd w:val="clear" w:color="auto" w:fill="E0E0E0"/>
          </w:tcPr>
          <w:p w:rsidR="00446E68" w:rsidRPr="009B5737" w:rsidRDefault="00446E68" w:rsidP="007F09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525" w:type="dxa"/>
            <w:shd w:val="clear" w:color="auto" w:fill="E0E0E0"/>
          </w:tcPr>
          <w:p w:rsidR="00446E68" w:rsidRPr="009B5737" w:rsidRDefault="00446E68" w:rsidP="007F09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5.4 Výchovná opatření – pochvaly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700"/>
        <w:gridCol w:w="3063"/>
      </w:tblGrid>
      <w:tr w:rsidR="00446E68" w:rsidRPr="009B5737" w:rsidTr="007F09F9">
        <w:trPr>
          <w:jc w:val="center"/>
        </w:trPr>
        <w:tc>
          <w:tcPr>
            <w:tcW w:w="306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2700" w:type="dxa"/>
            <w:shd w:val="clear" w:color="auto" w:fill="E0E0E0"/>
          </w:tcPr>
          <w:p w:rsidR="00446E68" w:rsidRPr="00451A9A" w:rsidRDefault="00446E68" w:rsidP="007F09F9">
            <w:pPr>
              <w:jc w:val="center"/>
              <w:rPr>
                <w:b/>
                <w:highlight w:val="yellow"/>
              </w:rPr>
            </w:pPr>
            <w:r w:rsidRPr="00907569">
              <w:rPr>
                <w:b/>
                <w:sz w:val="22"/>
                <w:szCs w:val="22"/>
              </w:rPr>
              <w:t>pochvala ředitele školy</w:t>
            </w:r>
          </w:p>
        </w:tc>
        <w:tc>
          <w:tcPr>
            <w:tcW w:w="3063" w:type="dxa"/>
            <w:shd w:val="clear" w:color="auto" w:fill="E0E0E0"/>
          </w:tcPr>
          <w:p w:rsidR="00446E68" w:rsidRPr="00907569" w:rsidRDefault="00446E68" w:rsidP="007F09F9">
            <w:pPr>
              <w:jc w:val="center"/>
              <w:rPr>
                <w:b/>
              </w:rPr>
            </w:pPr>
            <w:r w:rsidRPr="00907569">
              <w:rPr>
                <w:b/>
                <w:sz w:val="22"/>
                <w:szCs w:val="22"/>
              </w:rPr>
              <w:t>pochvala třídního učitele</w:t>
            </w:r>
          </w:p>
          <w:p w:rsidR="00446E68" w:rsidRPr="00451A9A" w:rsidRDefault="00446E68" w:rsidP="007F09F9">
            <w:pPr>
              <w:jc w:val="center"/>
              <w:rPr>
                <w:b/>
                <w:highlight w:val="yellow"/>
              </w:rPr>
            </w:pPr>
            <w:proofErr w:type="gramStart"/>
            <w:r w:rsidRPr="00907569">
              <w:rPr>
                <w:b/>
                <w:sz w:val="22"/>
                <w:szCs w:val="22"/>
              </w:rPr>
              <w:t>1.pol.</w:t>
            </w:r>
            <w:proofErr w:type="gramEnd"/>
            <w:r w:rsidRPr="00907569">
              <w:rPr>
                <w:b/>
                <w:sz w:val="22"/>
                <w:szCs w:val="22"/>
              </w:rPr>
              <w:t xml:space="preserve">      2.pol.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63" w:type="dxa"/>
            <w:shd w:val="clear" w:color="auto" w:fill="auto"/>
          </w:tcPr>
          <w:p w:rsidR="00446E68" w:rsidRPr="009B5737" w:rsidRDefault="000D7C9D" w:rsidP="007F09F9">
            <w:r>
              <w:t xml:space="preserve">        </w:t>
            </w:r>
            <w:r w:rsidR="00B574AB">
              <w:t xml:space="preserve"> </w:t>
            </w:r>
            <w:r>
              <w:t xml:space="preserve">  </w:t>
            </w:r>
            <w:r w:rsidR="00FA4FEE">
              <w:t xml:space="preserve">0  </w:t>
            </w:r>
            <w:r w:rsidR="00B817EE">
              <w:t xml:space="preserve">  </w:t>
            </w:r>
            <w:r w:rsidR="00451A9A">
              <w:t xml:space="preserve">              </w:t>
            </w:r>
            <w:r w:rsidR="008925F8">
              <w:t xml:space="preserve">          </w:t>
            </w:r>
            <w:r w:rsidR="00B817EE">
              <w:t xml:space="preserve">            </w:t>
            </w:r>
            <w:r w:rsidR="00FA4FEE">
              <w:t xml:space="preserve">            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7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63" w:type="dxa"/>
            <w:shd w:val="clear" w:color="auto" w:fill="auto"/>
          </w:tcPr>
          <w:p w:rsidR="00446E68" w:rsidRPr="009B5737" w:rsidRDefault="00F47F1D" w:rsidP="007F09F9">
            <w:r>
              <w:t xml:space="preserve">           2</w:t>
            </w:r>
            <w:r w:rsidR="00FA4FEE">
              <w:t xml:space="preserve">    </w:t>
            </w:r>
            <w:r w:rsidR="00B817EE">
              <w:t xml:space="preserve">          </w:t>
            </w:r>
            <w:r w:rsidR="00FA4FEE">
              <w:t xml:space="preserve"> </w:t>
            </w:r>
            <w:r w:rsidR="00B85DC1">
              <w:t xml:space="preserve"> </w:t>
            </w:r>
            <w:r w:rsidR="00C80E05">
              <w:t xml:space="preserve">   </w:t>
            </w:r>
            <w:r w:rsidR="00FA4FEE">
              <w:t xml:space="preserve"> 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700" w:type="dxa"/>
            <w:shd w:val="clear" w:color="auto" w:fill="auto"/>
          </w:tcPr>
          <w:p w:rsidR="00446E68" w:rsidRPr="009B5737" w:rsidRDefault="00F0354F" w:rsidP="007F09F9">
            <w:r>
              <w:t>1</w:t>
            </w:r>
          </w:p>
        </w:tc>
        <w:tc>
          <w:tcPr>
            <w:tcW w:w="3063" w:type="dxa"/>
            <w:shd w:val="clear" w:color="auto" w:fill="auto"/>
          </w:tcPr>
          <w:p w:rsidR="00446E68" w:rsidRPr="009B5737" w:rsidRDefault="00F47F1D" w:rsidP="002631C2">
            <w:r>
              <w:t xml:space="preserve">           5</w:t>
            </w:r>
            <w:r w:rsidR="00FA4FEE">
              <w:t xml:space="preserve">     </w:t>
            </w:r>
            <w:r w:rsidR="008925F8">
              <w:t xml:space="preserve">     </w:t>
            </w:r>
            <w:r w:rsidR="00FA4FEE">
              <w:t xml:space="preserve">    </w:t>
            </w:r>
            <w:r w:rsidR="00B85DC1">
              <w:t xml:space="preserve"> 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700" w:type="dxa"/>
            <w:shd w:val="clear" w:color="auto" w:fill="auto"/>
          </w:tcPr>
          <w:p w:rsidR="00446E68" w:rsidRPr="009B5737" w:rsidRDefault="00F0354F" w:rsidP="007F09F9">
            <w:r>
              <w:t>2</w:t>
            </w:r>
          </w:p>
        </w:tc>
        <w:tc>
          <w:tcPr>
            <w:tcW w:w="3063" w:type="dxa"/>
            <w:shd w:val="clear" w:color="auto" w:fill="auto"/>
          </w:tcPr>
          <w:p w:rsidR="00446E68" w:rsidRPr="009B5737" w:rsidRDefault="00F0354F" w:rsidP="007F09F9">
            <w:r>
              <w:t xml:space="preserve">          </w:t>
            </w:r>
            <w:r w:rsidR="00F47F1D">
              <w:t xml:space="preserve"> 2</w:t>
            </w:r>
            <w:r w:rsidR="00D61E85">
              <w:t xml:space="preserve">                </w:t>
            </w:r>
            <w:r w:rsidR="00FA4FEE">
              <w:t xml:space="preserve">       </w:t>
            </w:r>
            <w:r w:rsidR="00B817EE">
              <w:t xml:space="preserve">   </w:t>
            </w:r>
            <w:r w:rsidR="00451A9A">
              <w:t xml:space="preserve">  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700" w:type="dxa"/>
            <w:shd w:val="clear" w:color="auto" w:fill="auto"/>
          </w:tcPr>
          <w:p w:rsidR="00446E68" w:rsidRPr="009B5737" w:rsidRDefault="00F0354F" w:rsidP="007F09F9">
            <w:r>
              <w:t>4</w:t>
            </w:r>
          </w:p>
        </w:tc>
        <w:tc>
          <w:tcPr>
            <w:tcW w:w="3063" w:type="dxa"/>
            <w:shd w:val="clear" w:color="auto" w:fill="auto"/>
          </w:tcPr>
          <w:p w:rsidR="00446E68" w:rsidRPr="009B5737" w:rsidRDefault="00FA4FEE" w:rsidP="00FA4FEE">
            <w:r>
              <w:t xml:space="preserve">          </w:t>
            </w:r>
            <w:r w:rsidR="000D7C9D">
              <w:t xml:space="preserve"> </w:t>
            </w:r>
            <w:r w:rsidR="00F47F1D">
              <w:t>3</w:t>
            </w:r>
            <w:r w:rsidR="000D7C9D">
              <w:t xml:space="preserve">  </w:t>
            </w:r>
            <w:r w:rsidR="00B817EE">
              <w:t xml:space="preserve">            </w:t>
            </w:r>
            <w:r w:rsidR="00F0354F">
              <w:t xml:space="preserve">   </w:t>
            </w:r>
            <w:r w:rsidR="00C80E05">
              <w:t xml:space="preserve">  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E0E0E0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celkem</w:t>
            </w:r>
          </w:p>
        </w:tc>
        <w:tc>
          <w:tcPr>
            <w:tcW w:w="2700" w:type="dxa"/>
            <w:shd w:val="clear" w:color="auto" w:fill="E0E0E0"/>
          </w:tcPr>
          <w:p w:rsidR="00446E68" w:rsidRPr="009B5737" w:rsidRDefault="00F0354F" w:rsidP="007F09F9">
            <w:r>
              <w:t>7</w:t>
            </w:r>
          </w:p>
        </w:tc>
        <w:tc>
          <w:tcPr>
            <w:tcW w:w="3063" w:type="dxa"/>
            <w:shd w:val="clear" w:color="auto" w:fill="E0E0E0"/>
          </w:tcPr>
          <w:p w:rsidR="00446E68" w:rsidRPr="009B5737" w:rsidRDefault="00F47F1D" w:rsidP="007F09F9">
            <w:r>
              <w:t xml:space="preserve">           12</w:t>
            </w:r>
            <w:r w:rsidR="00FA4FEE">
              <w:t xml:space="preserve"> </w:t>
            </w:r>
            <w:r w:rsidR="00B85DC1">
              <w:t xml:space="preserve">          </w:t>
            </w:r>
            <w:r w:rsidR="00C80E05">
              <w:t xml:space="preserve">   </w:t>
            </w:r>
          </w:p>
        </w:tc>
      </w:tr>
    </w:tbl>
    <w:p w:rsidR="00446E68" w:rsidRDefault="00446E68" w:rsidP="00446E68">
      <w:pPr>
        <w:rPr>
          <w:b/>
          <w:i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lastRenderedPageBreak/>
        <w:t>5.5 Výchovná opatření – napomenutí a důtky</w:t>
      </w:r>
    </w:p>
    <w:p w:rsidR="00446E68" w:rsidRPr="009B5737" w:rsidRDefault="00446E68" w:rsidP="00446E68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908"/>
        <w:gridCol w:w="1966"/>
        <w:gridCol w:w="1804"/>
      </w:tblGrid>
      <w:tr w:rsidR="00446E68" w:rsidRPr="009B5737" w:rsidTr="007F09F9">
        <w:trPr>
          <w:jc w:val="center"/>
        </w:trPr>
        <w:tc>
          <w:tcPr>
            <w:tcW w:w="3060" w:type="dxa"/>
            <w:shd w:val="clear" w:color="auto" w:fill="E0E0E0"/>
          </w:tcPr>
          <w:p w:rsidR="00446E68" w:rsidRPr="00451A9A" w:rsidRDefault="00446E68" w:rsidP="007F09F9">
            <w:pPr>
              <w:jc w:val="center"/>
              <w:rPr>
                <w:b/>
                <w:highlight w:val="yellow"/>
              </w:rPr>
            </w:pPr>
            <w:r w:rsidRPr="00584D23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1908" w:type="dxa"/>
            <w:shd w:val="clear" w:color="auto" w:fill="E0E0E0"/>
          </w:tcPr>
          <w:p w:rsidR="00446E68" w:rsidRPr="00451A9A" w:rsidRDefault="00446E68" w:rsidP="007F09F9">
            <w:pPr>
              <w:jc w:val="center"/>
              <w:rPr>
                <w:b/>
                <w:highlight w:val="yellow"/>
              </w:rPr>
            </w:pPr>
            <w:r w:rsidRPr="00584D23">
              <w:rPr>
                <w:b/>
                <w:sz w:val="22"/>
                <w:szCs w:val="22"/>
              </w:rPr>
              <w:t>napomenutí třídního učitele</w:t>
            </w:r>
          </w:p>
        </w:tc>
        <w:tc>
          <w:tcPr>
            <w:tcW w:w="1966" w:type="dxa"/>
            <w:shd w:val="clear" w:color="auto" w:fill="E0E0E0"/>
          </w:tcPr>
          <w:p w:rsidR="00446E68" w:rsidRPr="00584D23" w:rsidRDefault="00446E68" w:rsidP="007F09F9">
            <w:pPr>
              <w:jc w:val="center"/>
              <w:rPr>
                <w:b/>
              </w:rPr>
            </w:pPr>
            <w:r w:rsidRPr="00584D23">
              <w:rPr>
                <w:b/>
                <w:sz w:val="22"/>
                <w:szCs w:val="22"/>
              </w:rPr>
              <w:t>důtka třídního učitele</w:t>
            </w:r>
          </w:p>
        </w:tc>
        <w:tc>
          <w:tcPr>
            <w:tcW w:w="1804" w:type="dxa"/>
            <w:shd w:val="clear" w:color="auto" w:fill="E0E0E0"/>
          </w:tcPr>
          <w:p w:rsidR="00446E68" w:rsidRPr="00584D23" w:rsidRDefault="00446E68" w:rsidP="007F09F9">
            <w:pPr>
              <w:jc w:val="center"/>
              <w:rPr>
                <w:b/>
              </w:rPr>
            </w:pPr>
            <w:r w:rsidRPr="00584D23">
              <w:rPr>
                <w:b/>
                <w:sz w:val="22"/>
                <w:szCs w:val="22"/>
              </w:rPr>
              <w:t>důtka ředitele školy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08" w:type="dxa"/>
            <w:shd w:val="clear" w:color="auto" w:fill="auto"/>
          </w:tcPr>
          <w:p w:rsidR="00446E68" w:rsidRPr="009B5737" w:rsidRDefault="00BF6AE9" w:rsidP="007F09F9">
            <w:r>
              <w:t>0</w:t>
            </w:r>
          </w:p>
        </w:tc>
        <w:tc>
          <w:tcPr>
            <w:tcW w:w="1966" w:type="dxa"/>
            <w:shd w:val="clear" w:color="auto" w:fill="auto"/>
          </w:tcPr>
          <w:p w:rsidR="00446E68" w:rsidRPr="009B5737" w:rsidRDefault="00584D23" w:rsidP="007F09F9">
            <w:r>
              <w:t>0</w:t>
            </w:r>
          </w:p>
        </w:tc>
        <w:tc>
          <w:tcPr>
            <w:tcW w:w="1804" w:type="dxa"/>
            <w:shd w:val="clear" w:color="auto" w:fill="auto"/>
          </w:tcPr>
          <w:p w:rsidR="00446E68" w:rsidRPr="009B5737" w:rsidRDefault="00BF6AE9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08" w:type="dxa"/>
            <w:shd w:val="clear" w:color="auto" w:fill="auto"/>
          </w:tcPr>
          <w:p w:rsidR="00446E68" w:rsidRPr="009B5737" w:rsidRDefault="00B85DC1" w:rsidP="007F09F9">
            <w:r>
              <w:t>0</w:t>
            </w:r>
          </w:p>
        </w:tc>
        <w:tc>
          <w:tcPr>
            <w:tcW w:w="1966" w:type="dxa"/>
            <w:shd w:val="clear" w:color="auto" w:fill="auto"/>
          </w:tcPr>
          <w:p w:rsidR="00446E68" w:rsidRPr="009B5737" w:rsidRDefault="00BF6AE9" w:rsidP="007F09F9">
            <w:r>
              <w:t>0</w:t>
            </w:r>
          </w:p>
        </w:tc>
        <w:tc>
          <w:tcPr>
            <w:tcW w:w="1804" w:type="dxa"/>
            <w:shd w:val="clear" w:color="auto" w:fill="auto"/>
          </w:tcPr>
          <w:p w:rsidR="00446E68" w:rsidRPr="009B5737" w:rsidRDefault="00BF6AE9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08" w:type="dxa"/>
            <w:shd w:val="clear" w:color="auto" w:fill="auto"/>
          </w:tcPr>
          <w:p w:rsidR="00446E68" w:rsidRPr="009B5737" w:rsidRDefault="00F0354F" w:rsidP="007F09F9">
            <w:r>
              <w:t>1</w:t>
            </w:r>
          </w:p>
        </w:tc>
        <w:tc>
          <w:tcPr>
            <w:tcW w:w="1966" w:type="dxa"/>
            <w:shd w:val="clear" w:color="auto" w:fill="auto"/>
          </w:tcPr>
          <w:p w:rsidR="00446E68" w:rsidRPr="009B5737" w:rsidRDefault="00F0354F" w:rsidP="007F09F9">
            <w:r>
              <w:t>1</w:t>
            </w:r>
          </w:p>
        </w:tc>
        <w:tc>
          <w:tcPr>
            <w:tcW w:w="1804" w:type="dxa"/>
            <w:shd w:val="clear" w:color="auto" w:fill="auto"/>
          </w:tcPr>
          <w:p w:rsidR="00446E68" w:rsidRPr="009B5737" w:rsidRDefault="00BF6AE9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908" w:type="dxa"/>
            <w:shd w:val="clear" w:color="auto" w:fill="auto"/>
          </w:tcPr>
          <w:p w:rsidR="00446E68" w:rsidRPr="009B5737" w:rsidRDefault="00BF6AE9" w:rsidP="007F09F9">
            <w:r>
              <w:t>0</w:t>
            </w:r>
          </w:p>
        </w:tc>
        <w:tc>
          <w:tcPr>
            <w:tcW w:w="1966" w:type="dxa"/>
            <w:shd w:val="clear" w:color="auto" w:fill="auto"/>
          </w:tcPr>
          <w:p w:rsidR="00446E68" w:rsidRPr="009B5737" w:rsidRDefault="00F0354F" w:rsidP="007F09F9">
            <w:r>
              <w:t>1</w:t>
            </w:r>
          </w:p>
        </w:tc>
        <w:tc>
          <w:tcPr>
            <w:tcW w:w="1804" w:type="dxa"/>
            <w:shd w:val="clear" w:color="auto" w:fill="auto"/>
          </w:tcPr>
          <w:p w:rsidR="00446E68" w:rsidRPr="009B5737" w:rsidRDefault="00F0354F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08" w:type="dxa"/>
            <w:shd w:val="clear" w:color="auto" w:fill="auto"/>
          </w:tcPr>
          <w:p w:rsidR="00446E68" w:rsidRPr="009B5737" w:rsidRDefault="00F0354F" w:rsidP="007F09F9">
            <w:r>
              <w:t>1</w:t>
            </w:r>
          </w:p>
        </w:tc>
        <w:tc>
          <w:tcPr>
            <w:tcW w:w="1966" w:type="dxa"/>
            <w:shd w:val="clear" w:color="auto" w:fill="auto"/>
          </w:tcPr>
          <w:p w:rsidR="00446E68" w:rsidRPr="009B5737" w:rsidRDefault="00F47F1D" w:rsidP="007F09F9">
            <w:r>
              <w:t>2</w:t>
            </w:r>
          </w:p>
        </w:tc>
        <w:tc>
          <w:tcPr>
            <w:tcW w:w="1804" w:type="dxa"/>
            <w:shd w:val="clear" w:color="auto" w:fill="auto"/>
          </w:tcPr>
          <w:p w:rsidR="00446E68" w:rsidRPr="009B5737" w:rsidRDefault="00602A4F" w:rsidP="007F09F9">
            <w: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306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908" w:type="dxa"/>
            <w:shd w:val="clear" w:color="auto" w:fill="E0E0E0"/>
          </w:tcPr>
          <w:p w:rsidR="00446E68" w:rsidRPr="009B5737" w:rsidRDefault="00451A9A" w:rsidP="007F09F9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F0354F">
              <w:rPr>
                <w:b/>
              </w:rPr>
              <w:t xml:space="preserve">   2</w:t>
            </w:r>
          </w:p>
        </w:tc>
        <w:tc>
          <w:tcPr>
            <w:tcW w:w="1966" w:type="dxa"/>
            <w:shd w:val="clear" w:color="auto" w:fill="E0E0E0"/>
          </w:tcPr>
          <w:p w:rsidR="00446E68" w:rsidRPr="009B5737" w:rsidRDefault="00451A9A" w:rsidP="007F09F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F47F1D">
              <w:rPr>
                <w:b/>
              </w:rPr>
              <w:t>4</w:t>
            </w:r>
            <w:r>
              <w:rPr>
                <w:b/>
              </w:rPr>
              <w:t xml:space="preserve">      </w:t>
            </w:r>
          </w:p>
        </w:tc>
        <w:tc>
          <w:tcPr>
            <w:tcW w:w="1804" w:type="dxa"/>
            <w:shd w:val="clear" w:color="auto" w:fill="E0E0E0"/>
          </w:tcPr>
          <w:p w:rsidR="00446E68" w:rsidRPr="009B5737" w:rsidRDefault="00F0354F" w:rsidP="007F09F9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5.6 Komisionální přezkoušení žáků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30"/>
        <w:gridCol w:w="3088"/>
      </w:tblGrid>
      <w:tr w:rsidR="00446E68" w:rsidRPr="009B5737" w:rsidTr="007F09F9">
        <w:trPr>
          <w:jc w:val="center"/>
        </w:trPr>
        <w:tc>
          <w:tcPr>
            <w:tcW w:w="288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273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pochybnosti o správnosti hodnocení</w:t>
            </w:r>
          </w:p>
        </w:tc>
        <w:tc>
          <w:tcPr>
            <w:tcW w:w="3088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opravné zkoušky</w:t>
            </w:r>
          </w:p>
        </w:tc>
      </w:tr>
      <w:tr w:rsidR="00446E68" w:rsidRPr="009B5737" w:rsidTr="007F09F9">
        <w:trPr>
          <w:jc w:val="center"/>
        </w:trPr>
        <w:tc>
          <w:tcPr>
            <w:tcW w:w="288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88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88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88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88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2880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 w:rsidRPr="009B5737">
              <w:rPr>
                <w:sz w:val="22"/>
                <w:szCs w:val="22"/>
              </w:rPr>
              <w:t>celkem</w:t>
            </w:r>
          </w:p>
        </w:tc>
        <w:tc>
          <w:tcPr>
            <w:tcW w:w="273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5.7 Opakování ročníku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1980"/>
        <w:gridCol w:w="1800"/>
        <w:gridCol w:w="1800"/>
      </w:tblGrid>
      <w:tr w:rsidR="00446E68" w:rsidRPr="009B5737" w:rsidTr="007F09F9">
        <w:trPr>
          <w:jc w:val="center"/>
        </w:trPr>
        <w:tc>
          <w:tcPr>
            <w:tcW w:w="1472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198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žák neprospěl</w:t>
            </w:r>
          </w:p>
        </w:tc>
        <w:tc>
          <w:tcPr>
            <w:tcW w:w="180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žák nemohl být hodnocen</w:t>
            </w:r>
          </w:p>
        </w:tc>
        <w:tc>
          <w:tcPr>
            <w:tcW w:w="1800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žák měl vážné zdravotní důvody</w:t>
            </w:r>
          </w:p>
        </w:tc>
      </w:tr>
      <w:tr w:rsidR="00446E68" w:rsidRPr="009B5737" w:rsidTr="007F09F9">
        <w:trPr>
          <w:jc w:val="center"/>
        </w:trPr>
        <w:tc>
          <w:tcPr>
            <w:tcW w:w="1472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  <w:shd w:val="clear" w:color="auto" w:fill="auto"/>
          </w:tcPr>
          <w:p w:rsidR="00446E68" w:rsidRPr="009B5737" w:rsidRDefault="00F0354F" w:rsidP="007F09F9">
            <w:r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1472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1472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8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1472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98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1472" w:type="dxa"/>
            <w:shd w:val="clear" w:color="auto" w:fill="auto"/>
          </w:tcPr>
          <w:p w:rsidR="00446E68" w:rsidRPr="009B5737" w:rsidRDefault="00446E68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8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446E68" w:rsidRPr="009B5737" w:rsidRDefault="00446E68" w:rsidP="007F09F9">
            <w:r>
              <w:rPr>
                <w:sz w:val="22"/>
                <w:szCs w:val="22"/>
              </w:rPr>
              <w:t>0</w:t>
            </w:r>
          </w:p>
        </w:tc>
      </w:tr>
      <w:tr w:rsidR="00446E68" w:rsidRPr="009B5737" w:rsidTr="007F09F9">
        <w:trPr>
          <w:jc w:val="center"/>
        </w:trPr>
        <w:tc>
          <w:tcPr>
            <w:tcW w:w="1472" w:type="dxa"/>
            <w:shd w:val="clear" w:color="auto" w:fill="E0E0E0"/>
          </w:tcPr>
          <w:p w:rsidR="00446E68" w:rsidRPr="009B5737" w:rsidRDefault="00446E68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980" w:type="dxa"/>
            <w:shd w:val="clear" w:color="auto" w:fill="E0E0E0"/>
          </w:tcPr>
          <w:p w:rsidR="00446E68" w:rsidRPr="009B5737" w:rsidRDefault="00F0354F" w:rsidP="007F09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E0E0E0"/>
          </w:tcPr>
          <w:p w:rsidR="00446E68" w:rsidRPr="009B5737" w:rsidRDefault="00446E68" w:rsidP="007F09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E0E0E0"/>
          </w:tcPr>
          <w:p w:rsidR="00446E68" w:rsidRPr="009B5737" w:rsidRDefault="00446E68" w:rsidP="007F09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rPr>
          <w:b/>
          <w:i/>
        </w:rPr>
      </w:pPr>
      <w:r w:rsidRPr="009B5737">
        <w:rPr>
          <w:b/>
          <w:i/>
        </w:rPr>
        <w:t>5.8 Počet omluvených / neomluvených hodin</w:t>
      </w:r>
    </w:p>
    <w:p w:rsidR="00446E68" w:rsidRPr="009B5737" w:rsidRDefault="00446E68" w:rsidP="00446E68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3"/>
        <w:gridCol w:w="1403"/>
        <w:gridCol w:w="1629"/>
        <w:gridCol w:w="1635"/>
      </w:tblGrid>
      <w:tr w:rsidR="00A263CC" w:rsidRPr="009B5737" w:rsidTr="007F09F9">
        <w:trPr>
          <w:jc w:val="center"/>
        </w:trPr>
        <w:tc>
          <w:tcPr>
            <w:tcW w:w="2433" w:type="dxa"/>
            <w:shd w:val="clear" w:color="auto" w:fill="E0E0E0"/>
          </w:tcPr>
          <w:p w:rsidR="00A263CC" w:rsidRPr="009B5737" w:rsidRDefault="00A263CC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1403" w:type="dxa"/>
            <w:shd w:val="clear" w:color="auto" w:fill="E0E0E0"/>
          </w:tcPr>
          <w:p w:rsidR="00A263CC" w:rsidRPr="00584D23" w:rsidRDefault="00A263CC" w:rsidP="007F09F9">
            <w:pPr>
              <w:jc w:val="center"/>
              <w:rPr>
                <w:b/>
              </w:rPr>
            </w:pPr>
            <w:r w:rsidRPr="00584D23">
              <w:rPr>
                <w:b/>
                <w:sz w:val="22"/>
                <w:szCs w:val="22"/>
              </w:rPr>
              <w:t>počet omluvených hodin rok</w:t>
            </w:r>
          </w:p>
        </w:tc>
        <w:tc>
          <w:tcPr>
            <w:tcW w:w="1629" w:type="dxa"/>
            <w:shd w:val="clear" w:color="auto" w:fill="E0E0E0"/>
          </w:tcPr>
          <w:p w:rsidR="00A263CC" w:rsidRDefault="00A263CC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průměr na žáka třídy</w:t>
            </w:r>
          </w:p>
          <w:p w:rsidR="00A263CC" w:rsidRPr="009B5737" w:rsidRDefault="00A263CC" w:rsidP="007F09F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</w:t>
            </w:r>
          </w:p>
        </w:tc>
        <w:tc>
          <w:tcPr>
            <w:tcW w:w="1635" w:type="dxa"/>
            <w:shd w:val="clear" w:color="auto" w:fill="E0E0E0"/>
          </w:tcPr>
          <w:p w:rsidR="00A263CC" w:rsidRPr="009B5737" w:rsidRDefault="00A263CC" w:rsidP="007F09F9">
            <w:pPr>
              <w:jc w:val="center"/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počet neomluvených hodin</w:t>
            </w:r>
          </w:p>
        </w:tc>
      </w:tr>
      <w:tr w:rsidR="00A263CC" w:rsidRPr="009B5737" w:rsidTr="007F09F9">
        <w:trPr>
          <w:jc w:val="center"/>
        </w:trPr>
        <w:tc>
          <w:tcPr>
            <w:tcW w:w="2433" w:type="dxa"/>
            <w:shd w:val="clear" w:color="auto" w:fill="auto"/>
          </w:tcPr>
          <w:p w:rsidR="00A263CC" w:rsidRPr="009B5737" w:rsidRDefault="00A263CC" w:rsidP="007F09F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03" w:type="dxa"/>
            <w:shd w:val="clear" w:color="auto" w:fill="auto"/>
          </w:tcPr>
          <w:p w:rsidR="00A263CC" w:rsidRPr="00584D23" w:rsidRDefault="00A263CC" w:rsidP="007F09F9">
            <w:r>
              <w:t>845/910</w:t>
            </w:r>
          </w:p>
        </w:tc>
        <w:tc>
          <w:tcPr>
            <w:tcW w:w="1629" w:type="dxa"/>
            <w:shd w:val="clear" w:color="auto" w:fill="auto"/>
          </w:tcPr>
          <w:p w:rsidR="00A263CC" w:rsidRPr="009B5737" w:rsidRDefault="00A263CC" w:rsidP="007F09F9">
            <w:r>
              <w:t>46,944/50,556</w:t>
            </w:r>
          </w:p>
        </w:tc>
        <w:tc>
          <w:tcPr>
            <w:tcW w:w="1635" w:type="dxa"/>
            <w:shd w:val="clear" w:color="auto" w:fill="auto"/>
          </w:tcPr>
          <w:p w:rsidR="00A263CC" w:rsidRPr="009B5737" w:rsidRDefault="00A263CC" w:rsidP="007F09F9">
            <w:r>
              <w:t>0</w:t>
            </w:r>
          </w:p>
        </w:tc>
      </w:tr>
      <w:tr w:rsidR="00A263CC" w:rsidRPr="009B5737" w:rsidTr="007F09F9">
        <w:trPr>
          <w:jc w:val="center"/>
        </w:trPr>
        <w:tc>
          <w:tcPr>
            <w:tcW w:w="2433" w:type="dxa"/>
            <w:shd w:val="clear" w:color="auto" w:fill="auto"/>
          </w:tcPr>
          <w:p w:rsidR="00A263CC" w:rsidRPr="009B5737" w:rsidRDefault="00A263CC" w:rsidP="007F09F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03" w:type="dxa"/>
            <w:shd w:val="clear" w:color="auto" w:fill="auto"/>
          </w:tcPr>
          <w:p w:rsidR="00A263CC" w:rsidRPr="00584D23" w:rsidRDefault="00A263CC" w:rsidP="007F09F9">
            <w:r>
              <w:t>464/341</w:t>
            </w:r>
          </w:p>
        </w:tc>
        <w:tc>
          <w:tcPr>
            <w:tcW w:w="1629" w:type="dxa"/>
            <w:shd w:val="clear" w:color="auto" w:fill="auto"/>
          </w:tcPr>
          <w:p w:rsidR="00A263CC" w:rsidRPr="009B5737" w:rsidRDefault="00A263CC" w:rsidP="007F09F9">
            <w:r>
              <w:t>38,667/28,417</w:t>
            </w:r>
          </w:p>
        </w:tc>
        <w:tc>
          <w:tcPr>
            <w:tcW w:w="1635" w:type="dxa"/>
            <w:shd w:val="clear" w:color="auto" w:fill="auto"/>
          </w:tcPr>
          <w:p w:rsidR="00A263CC" w:rsidRPr="009B5737" w:rsidRDefault="00A263CC" w:rsidP="007F09F9">
            <w:r>
              <w:t>0</w:t>
            </w:r>
          </w:p>
        </w:tc>
      </w:tr>
      <w:tr w:rsidR="00A263CC" w:rsidRPr="009B5737" w:rsidTr="007F09F9">
        <w:trPr>
          <w:jc w:val="center"/>
        </w:trPr>
        <w:tc>
          <w:tcPr>
            <w:tcW w:w="2433" w:type="dxa"/>
            <w:shd w:val="clear" w:color="auto" w:fill="auto"/>
          </w:tcPr>
          <w:p w:rsidR="00A263CC" w:rsidRPr="009B5737" w:rsidRDefault="00A263CC" w:rsidP="007F09F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03" w:type="dxa"/>
            <w:shd w:val="clear" w:color="auto" w:fill="auto"/>
          </w:tcPr>
          <w:p w:rsidR="00A263CC" w:rsidRPr="00584D23" w:rsidRDefault="00A263CC" w:rsidP="007F09F9">
            <w:r>
              <w:t>718/581</w:t>
            </w:r>
          </w:p>
        </w:tc>
        <w:tc>
          <w:tcPr>
            <w:tcW w:w="1629" w:type="dxa"/>
            <w:shd w:val="clear" w:color="auto" w:fill="auto"/>
          </w:tcPr>
          <w:p w:rsidR="00A263CC" w:rsidRPr="009B5737" w:rsidRDefault="00A263CC" w:rsidP="007F09F9">
            <w:r>
              <w:t>44,875/36,313</w:t>
            </w:r>
          </w:p>
        </w:tc>
        <w:tc>
          <w:tcPr>
            <w:tcW w:w="1635" w:type="dxa"/>
            <w:shd w:val="clear" w:color="auto" w:fill="auto"/>
          </w:tcPr>
          <w:p w:rsidR="00A263CC" w:rsidRPr="009B5737" w:rsidRDefault="00A263CC" w:rsidP="007F09F9">
            <w:r>
              <w:t>0</w:t>
            </w:r>
          </w:p>
        </w:tc>
      </w:tr>
      <w:tr w:rsidR="00A263CC" w:rsidRPr="009B5737" w:rsidTr="007F09F9">
        <w:trPr>
          <w:jc w:val="center"/>
        </w:trPr>
        <w:tc>
          <w:tcPr>
            <w:tcW w:w="2433" w:type="dxa"/>
            <w:shd w:val="clear" w:color="auto" w:fill="auto"/>
          </w:tcPr>
          <w:p w:rsidR="00A263CC" w:rsidRPr="009B5737" w:rsidRDefault="00A263CC" w:rsidP="007F09F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03" w:type="dxa"/>
            <w:shd w:val="clear" w:color="auto" w:fill="auto"/>
          </w:tcPr>
          <w:p w:rsidR="00A263CC" w:rsidRPr="00584D23" w:rsidRDefault="00A263CC" w:rsidP="007F09F9">
            <w:r>
              <w:t>467/495</w:t>
            </w:r>
          </w:p>
        </w:tc>
        <w:tc>
          <w:tcPr>
            <w:tcW w:w="1629" w:type="dxa"/>
            <w:shd w:val="clear" w:color="auto" w:fill="auto"/>
          </w:tcPr>
          <w:p w:rsidR="00A263CC" w:rsidRPr="009B5737" w:rsidRDefault="00A263CC" w:rsidP="007F09F9">
            <w:r>
              <w:t>42,455/45</w:t>
            </w:r>
          </w:p>
        </w:tc>
        <w:tc>
          <w:tcPr>
            <w:tcW w:w="1635" w:type="dxa"/>
            <w:shd w:val="clear" w:color="auto" w:fill="auto"/>
          </w:tcPr>
          <w:p w:rsidR="00A263CC" w:rsidRPr="009B5737" w:rsidRDefault="00A263CC" w:rsidP="007F09F9">
            <w:r>
              <w:t>0</w:t>
            </w:r>
          </w:p>
        </w:tc>
      </w:tr>
      <w:tr w:rsidR="00A263CC" w:rsidRPr="009B5737" w:rsidTr="007F09F9">
        <w:trPr>
          <w:jc w:val="center"/>
        </w:trPr>
        <w:tc>
          <w:tcPr>
            <w:tcW w:w="2433" w:type="dxa"/>
            <w:shd w:val="clear" w:color="auto" w:fill="auto"/>
          </w:tcPr>
          <w:p w:rsidR="00A263CC" w:rsidRPr="009B5737" w:rsidRDefault="00A263CC" w:rsidP="007F09F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403" w:type="dxa"/>
            <w:shd w:val="clear" w:color="auto" w:fill="auto"/>
          </w:tcPr>
          <w:p w:rsidR="00A263CC" w:rsidRPr="00584D23" w:rsidRDefault="00A263CC" w:rsidP="007F09F9">
            <w:r>
              <w:t>1028/708</w:t>
            </w:r>
          </w:p>
        </w:tc>
        <w:tc>
          <w:tcPr>
            <w:tcW w:w="1629" w:type="dxa"/>
            <w:shd w:val="clear" w:color="auto" w:fill="auto"/>
          </w:tcPr>
          <w:p w:rsidR="00A263CC" w:rsidRPr="009B5737" w:rsidRDefault="00A263CC" w:rsidP="007F09F9">
            <w:r>
              <w:t>68,533/54,462</w:t>
            </w:r>
          </w:p>
        </w:tc>
        <w:tc>
          <w:tcPr>
            <w:tcW w:w="1635" w:type="dxa"/>
            <w:shd w:val="clear" w:color="auto" w:fill="auto"/>
          </w:tcPr>
          <w:p w:rsidR="00A263CC" w:rsidRPr="009B5737" w:rsidRDefault="00A263CC" w:rsidP="007F09F9">
            <w:r>
              <w:t>0</w:t>
            </w:r>
          </w:p>
        </w:tc>
      </w:tr>
      <w:tr w:rsidR="00A263CC" w:rsidRPr="009B5737" w:rsidTr="007F09F9">
        <w:trPr>
          <w:jc w:val="center"/>
        </w:trPr>
        <w:tc>
          <w:tcPr>
            <w:tcW w:w="2433" w:type="dxa"/>
            <w:shd w:val="clear" w:color="auto" w:fill="E0E0E0"/>
          </w:tcPr>
          <w:p w:rsidR="00A263CC" w:rsidRPr="009B5737" w:rsidRDefault="00A263CC" w:rsidP="007F09F9">
            <w:pPr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t>celke</w:t>
            </w: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1403" w:type="dxa"/>
            <w:shd w:val="clear" w:color="auto" w:fill="E0E0E0"/>
          </w:tcPr>
          <w:p w:rsidR="00A263CC" w:rsidRPr="009B5737" w:rsidRDefault="00A263CC" w:rsidP="007F09F9">
            <w:pPr>
              <w:rPr>
                <w:b/>
              </w:rPr>
            </w:pPr>
          </w:p>
        </w:tc>
        <w:tc>
          <w:tcPr>
            <w:tcW w:w="1629" w:type="dxa"/>
            <w:shd w:val="clear" w:color="auto" w:fill="E0E0E0"/>
          </w:tcPr>
          <w:p w:rsidR="00A263CC" w:rsidRPr="009B5737" w:rsidRDefault="00A263CC" w:rsidP="007F09F9">
            <w:pPr>
              <w:rPr>
                <w:b/>
              </w:rPr>
            </w:pPr>
          </w:p>
        </w:tc>
        <w:tc>
          <w:tcPr>
            <w:tcW w:w="1635" w:type="dxa"/>
            <w:shd w:val="clear" w:color="auto" w:fill="E0E0E0"/>
          </w:tcPr>
          <w:p w:rsidR="00A263CC" w:rsidRPr="009B5737" w:rsidRDefault="00A263CC" w:rsidP="007F09F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24FB3" w:rsidRDefault="00124FB3" w:rsidP="00446E68">
      <w:pPr>
        <w:rPr>
          <w:sz w:val="22"/>
          <w:szCs w:val="22"/>
        </w:rPr>
      </w:pPr>
    </w:p>
    <w:p w:rsidR="00451C84" w:rsidRDefault="00451C84" w:rsidP="00446E68">
      <w:pPr>
        <w:rPr>
          <w:sz w:val="22"/>
          <w:szCs w:val="22"/>
        </w:rPr>
      </w:pPr>
    </w:p>
    <w:p w:rsidR="00A263CC" w:rsidRDefault="00A263CC" w:rsidP="00446E68">
      <w:pPr>
        <w:rPr>
          <w:sz w:val="22"/>
          <w:szCs w:val="22"/>
        </w:rPr>
      </w:pPr>
    </w:p>
    <w:p w:rsidR="00A263CC" w:rsidRDefault="00A263CC" w:rsidP="00446E68">
      <w:pPr>
        <w:rPr>
          <w:sz w:val="22"/>
          <w:szCs w:val="22"/>
        </w:rPr>
      </w:pPr>
    </w:p>
    <w:p w:rsidR="00A263CC" w:rsidRDefault="00A263CC" w:rsidP="00446E68">
      <w:pPr>
        <w:rPr>
          <w:sz w:val="22"/>
          <w:szCs w:val="22"/>
        </w:rPr>
      </w:pPr>
    </w:p>
    <w:p w:rsidR="00A263CC" w:rsidRDefault="00A263CC" w:rsidP="00446E68">
      <w:pPr>
        <w:rPr>
          <w:sz w:val="22"/>
          <w:szCs w:val="22"/>
        </w:rPr>
      </w:pPr>
    </w:p>
    <w:p w:rsidR="00451C84" w:rsidRPr="009B5737" w:rsidRDefault="00451C84" w:rsidP="00446E68">
      <w:pPr>
        <w:rPr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4"/>
      </w:tblGrid>
      <w:tr w:rsidR="00446E68" w:rsidRPr="009B5737" w:rsidTr="007F09F9">
        <w:tc>
          <w:tcPr>
            <w:tcW w:w="8924" w:type="dxa"/>
            <w:shd w:val="clear" w:color="auto" w:fill="E0E0E0"/>
          </w:tcPr>
          <w:p w:rsidR="00446E68" w:rsidRPr="009B5737" w:rsidRDefault="00446E68" w:rsidP="007F09F9">
            <w:pPr>
              <w:rPr>
                <w:b/>
              </w:rPr>
            </w:pPr>
            <w:r w:rsidRPr="009B5737">
              <w:rPr>
                <w:b/>
                <w:sz w:val="22"/>
                <w:szCs w:val="22"/>
              </w:rPr>
              <w:lastRenderedPageBreak/>
              <w:t>Komentář ředitele školy:</w:t>
            </w:r>
          </w:p>
        </w:tc>
      </w:tr>
      <w:tr w:rsidR="00446E68" w:rsidRPr="009B5737" w:rsidTr="007F09F9">
        <w:tc>
          <w:tcPr>
            <w:tcW w:w="8924" w:type="dxa"/>
            <w:shd w:val="clear" w:color="auto" w:fill="auto"/>
          </w:tcPr>
          <w:p w:rsidR="00446E68" w:rsidRDefault="00446E68" w:rsidP="007F09F9"/>
          <w:p w:rsidR="00451C84" w:rsidRPr="009B5737" w:rsidRDefault="00451C84" w:rsidP="007F09F9"/>
        </w:tc>
      </w:tr>
    </w:tbl>
    <w:p w:rsidR="00446E68" w:rsidRPr="009B5737" w:rsidRDefault="00446E68" w:rsidP="00446E68">
      <w:pPr>
        <w:rPr>
          <w:sz w:val="22"/>
          <w:szCs w:val="22"/>
        </w:rPr>
      </w:pPr>
    </w:p>
    <w:p w:rsidR="00446E68" w:rsidRPr="009B5737" w:rsidRDefault="00446E68" w:rsidP="00446E68">
      <w:pPr>
        <w:ind w:left="142" w:hanging="142"/>
        <w:rPr>
          <w:i/>
          <w:color w:val="FF0000"/>
          <w:sz w:val="22"/>
          <w:szCs w:val="22"/>
        </w:rPr>
      </w:pPr>
      <w:r w:rsidRPr="009B5737">
        <w:rPr>
          <w:i/>
          <w:color w:val="FF0000"/>
          <w:sz w:val="22"/>
          <w:szCs w:val="22"/>
        </w:rPr>
        <w:t xml:space="preserve">§ 31 zákona č. 561/2004 Sb., </w:t>
      </w:r>
      <w:r w:rsidRPr="009B5737">
        <w:rPr>
          <w:i/>
          <w:sz w:val="22"/>
          <w:szCs w:val="22"/>
        </w:rPr>
        <w:t>školský zákon</w:t>
      </w:r>
    </w:p>
    <w:p w:rsidR="00446E68" w:rsidRPr="009B5737" w:rsidRDefault="00446E68" w:rsidP="00446E68">
      <w:pPr>
        <w:ind w:left="142" w:hanging="142"/>
        <w:rPr>
          <w:i/>
          <w:color w:val="FF0000"/>
          <w:sz w:val="22"/>
          <w:szCs w:val="22"/>
        </w:rPr>
      </w:pPr>
      <w:r w:rsidRPr="009B5737">
        <w:rPr>
          <w:i/>
          <w:color w:val="FF0000"/>
          <w:sz w:val="22"/>
          <w:szCs w:val="22"/>
        </w:rPr>
        <w:t xml:space="preserve">§ 51 až 54 zákona č. 561/2004 Sb., </w:t>
      </w:r>
      <w:r w:rsidRPr="009B5737">
        <w:rPr>
          <w:i/>
          <w:sz w:val="22"/>
          <w:szCs w:val="22"/>
        </w:rPr>
        <w:t>školský zákon</w:t>
      </w:r>
    </w:p>
    <w:p w:rsidR="00446E68" w:rsidRPr="009B5737" w:rsidRDefault="00446E68" w:rsidP="00446E68">
      <w:pPr>
        <w:ind w:left="142" w:hanging="142"/>
        <w:rPr>
          <w:i/>
          <w:color w:val="FF0000"/>
          <w:sz w:val="22"/>
          <w:szCs w:val="22"/>
        </w:rPr>
      </w:pPr>
      <w:r w:rsidRPr="009B5737">
        <w:rPr>
          <w:i/>
          <w:color w:val="FF0000"/>
          <w:sz w:val="22"/>
          <w:szCs w:val="22"/>
        </w:rPr>
        <w:t xml:space="preserve">§ 15 a 17 vyhlášky č. 48/2005 Sb., </w:t>
      </w:r>
      <w:r w:rsidRPr="009B5737">
        <w:rPr>
          <w:i/>
          <w:sz w:val="22"/>
          <w:szCs w:val="22"/>
        </w:rPr>
        <w:t>o základním vzdělávání</w:t>
      </w:r>
    </w:p>
    <w:p w:rsidR="00446E68" w:rsidRPr="009B5737" w:rsidRDefault="00446E68" w:rsidP="00446E68">
      <w:pPr>
        <w:ind w:left="142" w:hanging="142"/>
        <w:rPr>
          <w:i/>
          <w:color w:val="FF0000"/>
          <w:sz w:val="22"/>
          <w:szCs w:val="22"/>
        </w:rPr>
      </w:pPr>
      <w:r w:rsidRPr="009B5737">
        <w:rPr>
          <w:i/>
          <w:color w:val="FF0000"/>
          <w:sz w:val="22"/>
          <w:szCs w:val="22"/>
        </w:rPr>
        <w:t xml:space="preserve">§ 22 vyhlášky č. 48/2005 Sb., </w:t>
      </w:r>
      <w:r w:rsidRPr="009B5737">
        <w:rPr>
          <w:i/>
          <w:sz w:val="22"/>
          <w:szCs w:val="22"/>
        </w:rPr>
        <w:t>o základním vzdělávání</w:t>
      </w:r>
    </w:p>
    <w:p w:rsidR="00446E68" w:rsidRPr="009B5737" w:rsidRDefault="00446E68" w:rsidP="00446E68">
      <w:pPr>
        <w:pStyle w:val="Nzev"/>
        <w:ind w:left="142" w:hanging="142"/>
        <w:jc w:val="left"/>
        <w:rPr>
          <w:b w:val="0"/>
          <w:i/>
          <w:iCs/>
          <w:sz w:val="22"/>
          <w:szCs w:val="22"/>
        </w:rPr>
      </w:pPr>
      <w:r w:rsidRPr="009B5737">
        <w:rPr>
          <w:b w:val="0"/>
          <w:i/>
          <w:iCs/>
          <w:sz w:val="22"/>
          <w:szCs w:val="22"/>
        </w:rPr>
        <w:t xml:space="preserve">Metodický pokyn MŠMT </w:t>
      </w:r>
      <w:r w:rsidRPr="009B5737">
        <w:rPr>
          <w:b w:val="0"/>
          <w:i/>
          <w:iCs/>
          <w:color w:val="FF0000"/>
          <w:sz w:val="22"/>
          <w:szCs w:val="22"/>
        </w:rPr>
        <w:t xml:space="preserve">ČR </w:t>
      </w:r>
      <w:proofErr w:type="gramStart"/>
      <w:r w:rsidRPr="009B5737">
        <w:rPr>
          <w:b w:val="0"/>
          <w:i/>
          <w:iCs/>
          <w:color w:val="FF0000"/>
          <w:sz w:val="22"/>
          <w:szCs w:val="22"/>
        </w:rPr>
        <w:t>č.j.</w:t>
      </w:r>
      <w:proofErr w:type="gramEnd"/>
      <w:r w:rsidRPr="009B5737">
        <w:rPr>
          <w:b w:val="0"/>
          <w:i/>
          <w:iCs/>
          <w:color w:val="FF0000"/>
          <w:sz w:val="22"/>
          <w:szCs w:val="22"/>
        </w:rPr>
        <w:t>: 10 194/2002-14</w:t>
      </w:r>
      <w:r w:rsidRPr="009B5737">
        <w:rPr>
          <w:b w:val="0"/>
          <w:i/>
          <w:iCs/>
          <w:sz w:val="22"/>
          <w:szCs w:val="22"/>
        </w:rPr>
        <w:t xml:space="preserve"> k jednotnému postupu při uvolňování a omlouvání žáků z vyučování, prevenci a postihu záškoláctví</w:t>
      </w:r>
    </w:p>
    <w:p w:rsidR="00446E68" w:rsidRPr="009B5737" w:rsidRDefault="00446E68" w:rsidP="00446E68">
      <w:pPr>
        <w:ind w:left="142" w:hanging="142"/>
        <w:rPr>
          <w:bCs/>
          <w:i/>
          <w:iCs/>
          <w:color w:val="FF0000"/>
          <w:sz w:val="22"/>
          <w:szCs w:val="22"/>
        </w:rPr>
      </w:pPr>
      <w:r w:rsidRPr="009B5737">
        <w:rPr>
          <w:bCs/>
          <w:i/>
          <w:iCs/>
          <w:sz w:val="22"/>
          <w:szCs w:val="22"/>
        </w:rPr>
        <w:t xml:space="preserve">Spolupráce předškolních zařízení, škol a školských zařízení s Policií ČR </w:t>
      </w:r>
      <w:proofErr w:type="gramStart"/>
      <w:r w:rsidRPr="009B5737">
        <w:rPr>
          <w:bCs/>
          <w:i/>
          <w:iCs/>
          <w:color w:val="FF0000"/>
          <w:sz w:val="22"/>
          <w:szCs w:val="22"/>
        </w:rPr>
        <w:t>č.j.</w:t>
      </w:r>
      <w:proofErr w:type="gramEnd"/>
      <w:r w:rsidRPr="009B5737">
        <w:rPr>
          <w:bCs/>
          <w:i/>
          <w:iCs/>
          <w:color w:val="FF0000"/>
          <w:sz w:val="22"/>
          <w:szCs w:val="22"/>
        </w:rPr>
        <w:t xml:space="preserve"> 25 884/2003-24</w:t>
      </w:r>
    </w:p>
    <w:p w:rsidR="00446E68" w:rsidRPr="009B5737" w:rsidRDefault="00446E68" w:rsidP="00446E68">
      <w:pPr>
        <w:ind w:left="142" w:hanging="142"/>
        <w:rPr>
          <w:i/>
          <w:color w:val="FF0000"/>
          <w:sz w:val="22"/>
          <w:szCs w:val="22"/>
        </w:rPr>
      </w:pPr>
      <w:r w:rsidRPr="009B5737">
        <w:rPr>
          <w:i/>
          <w:sz w:val="22"/>
          <w:szCs w:val="22"/>
        </w:rPr>
        <w:t xml:space="preserve">Metodický pokyn k zajištění bezpečnosti a ochrany zdraví dětí, žáků a studentů ve školách a školských zařízeních zřizovaných Ministerstvem školství, mládeže a tělovýchovy. </w:t>
      </w:r>
      <w:proofErr w:type="gramStart"/>
      <w:r w:rsidRPr="009B5737">
        <w:rPr>
          <w:i/>
          <w:color w:val="FF0000"/>
          <w:sz w:val="22"/>
          <w:szCs w:val="22"/>
        </w:rPr>
        <w:t>č.j.</w:t>
      </w:r>
      <w:proofErr w:type="gramEnd"/>
      <w:r w:rsidRPr="009B5737">
        <w:rPr>
          <w:i/>
          <w:color w:val="FF0000"/>
          <w:sz w:val="22"/>
          <w:szCs w:val="22"/>
        </w:rPr>
        <w:t xml:space="preserve">: 37 014/2005-25 </w:t>
      </w:r>
    </w:p>
    <w:p w:rsidR="00446E68" w:rsidRPr="009B5737" w:rsidRDefault="00446E68" w:rsidP="00446E68">
      <w:pPr>
        <w:ind w:left="142" w:hanging="142"/>
        <w:rPr>
          <w:sz w:val="22"/>
          <w:szCs w:val="22"/>
        </w:rPr>
      </w:pPr>
    </w:p>
    <w:p w:rsidR="00446E68" w:rsidRDefault="00446E68"/>
    <w:sectPr w:rsidR="00446E68" w:rsidSect="000455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0AA" w:rsidRDefault="007040AA" w:rsidP="00704FB5">
      <w:r>
        <w:separator/>
      </w:r>
    </w:p>
  </w:endnote>
  <w:endnote w:type="continuationSeparator" w:id="0">
    <w:p w:rsidR="007040AA" w:rsidRDefault="007040AA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0AA" w:rsidRDefault="007040AA" w:rsidP="00704FB5">
      <w:r>
        <w:separator/>
      </w:r>
    </w:p>
  </w:footnote>
  <w:footnote w:type="continuationSeparator" w:id="0">
    <w:p w:rsidR="007040AA" w:rsidRDefault="007040AA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455F1"/>
    <w:rsid w:val="0009578D"/>
    <w:rsid w:val="000D7C9D"/>
    <w:rsid w:val="000E25A0"/>
    <w:rsid w:val="00124FB3"/>
    <w:rsid w:val="0017047E"/>
    <w:rsid w:val="002631C2"/>
    <w:rsid w:val="003772DD"/>
    <w:rsid w:val="00446E68"/>
    <w:rsid w:val="00451A9A"/>
    <w:rsid w:val="00451C84"/>
    <w:rsid w:val="00555344"/>
    <w:rsid w:val="00584D23"/>
    <w:rsid w:val="005C03FD"/>
    <w:rsid w:val="00602A4F"/>
    <w:rsid w:val="00612923"/>
    <w:rsid w:val="006808AD"/>
    <w:rsid w:val="007040AA"/>
    <w:rsid w:val="00704FB5"/>
    <w:rsid w:val="00720C8C"/>
    <w:rsid w:val="0075560A"/>
    <w:rsid w:val="00766B5B"/>
    <w:rsid w:val="00876302"/>
    <w:rsid w:val="008777CD"/>
    <w:rsid w:val="008925F8"/>
    <w:rsid w:val="008B4FD1"/>
    <w:rsid w:val="00907569"/>
    <w:rsid w:val="00A00B1A"/>
    <w:rsid w:val="00A263CC"/>
    <w:rsid w:val="00A26FC7"/>
    <w:rsid w:val="00AB50E5"/>
    <w:rsid w:val="00AD7159"/>
    <w:rsid w:val="00B574AB"/>
    <w:rsid w:val="00B817EE"/>
    <w:rsid w:val="00B85DC1"/>
    <w:rsid w:val="00BE1495"/>
    <w:rsid w:val="00BF6AE9"/>
    <w:rsid w:val="00C05D01"/>
    <w:rsid w:val="00C1242A"/>
    <w:rsid w:val="00C7622E"/>
    <w:rsid w:val="00C80E05"/>
    <w:rsid w:val="00CA34FA"/>
    <w:rsid w:val="00D42A33"/>
    <w:rsid w:val="00D61E85"/>
    <w:rsid w:val="00DB682E"/>
    <w:rsid w:val="00DF360A"/>
    <w:rsid w:val="00E6483F"/>
    <w:rsid w:val="00F0354F"/>
    <w:rsid w:val="00F47F1D"/>
    <w:rsid w:val="00F55448"/>
    <w:rsid w:val="00F65F16"/>
    <w:rsid w:val="00FA4FEE"/>
    <w:rsid w:val="00FB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4E23"/>
  <w15:docId w15:val="{4B6EF878-2293-4F34-88E2-6161BC5C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446E68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446E68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368</TotalTime>
  <Pages>1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32</cp:revision>
  <cp:lastPrinted>2025-06-25T12:25:00Z</cp:lastPrinted>
  <dcterms:created xsi:type="dcterms:W3CDTF">2020-08-12T10:00:00Z</dcterms:created>
  <dcterms:modified xsi:type="dcterms:W3CDTF">2025-10-07T12:54:00Z</dcterms:modified>
</cp:coreProperties>
</file>