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2DD" w:rsidRDefault="003772D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F378FB" w:rsidRPr="003D3D7D" w:rsidTr="0015444E">
        <w:tc>
          <w:tcPr>
            <w:tcW w:w="4606" w:type="dxa"/>
            <w:shd w:val="clear" w:color="auto" w:fill="auto"/>
          </w:tcPr>
          <w:p w:rsidR="00F378FB" w:rsidRPr="003D3D7D" w:rsidRDefault="00F378FB" w:rsidP="0015444E">
            <w:r w:rsidRPr="003D3D7D">
              <w:rPr>
                <w:sz w:val="22"/>
                <w:szCs w:val="22"/>
              </w:rPr>
              <w:t>Školní rok:</w:t>
            </w:r>
            <w:r w:rsidR="00653EDF">
              <w:rPr>
                <w:sz w:val="22"/>
                <w:szCs w:val="22"/>
              </w:rPr>
              <w:t xml:space="preserve"> 2024/2025</w:t>
            </w:r>
          </w:p>
        </w:tc>
        <w:tc>
          <w:tcPr>
            <w:tcW w:w="4606" w:type="dxa"/>
            <w:shd w:val="clear" w:color="auto" w:fill="auto"/>
          </w:tcPr>
          <w:p w:rsidR="00F378FB" w:rsidRPr="003D3D7D" w:rsidRDefault="00F378FB" w:rsidP="0015444E">
            <w:r w:rsidRPr="003D3D7D">
              <w:rPr>
                <w:sz w:val="22"/>
                <w:szCs w:val="22"/>
              </w:rPr>
              <w:t>Zpracovatel:</w:t>
            </w:r>
            <w:r>
              <w:rPr>
                <w:sz w:val="22"/>
                <w:szCs w:val="22"/>
              </w:rPr>
              <w:t xml:space="preserve"> Mgr. Lenka Hanz</w:t>
            </w:r>
            <w:r w:rsidR="00653EDF">
              <w:rPr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íková</w:t>
            </w:r>
          </w:p>
        </w:tc>
      </w:tr>
    </w:tbl>
    <w:p w:rsidR="00F378FB" w:rsidRPr="003D3D7D" w:rsidRDefault="00F378FB" w:rsidP="00F378FB">
      <w:pPr>
        <w:rPr>
          <w:sz w:val="22"/>
          <w:szCs w:val="22"/>
        </w:rPr>
      </w:pPr>
    </w:p>
    <w:p w:rsidR="00F378FB" w:rsidRPr="003D3D7D" w:rsidRDefault="00F378FB" w:rsidP="00F378FB">
      <w:pPr>
        <w:rPr>
          <w:b/>
          <w:i/>
          <w:sz w:val="32"/>
          <w:szCs w:val="32"/>
        </w:rPr>
      </w:pPr>
      <w:r w:rsidRPr="003D3D7D">
        <w:rPr>
          <w:b/>
          <w:i/>
          <w:sz w:val="32"/>
          <w:szCs w:val="32"/>
        </w:rPr>
        <w:t>9. Zájmové vzdělávání: školní družina a školní klub</w:t>
      </w:r>
    </w:p>
    <w:p w:rsidR="00F378FB" w:rsidRPr="003D3D7D" w:rsidRDefault="00F378FB" w:rsidP="00F378FB">
      <w:pPr>
        <w:rPr>
          <w:b/>
          <w:sz w:val="22"/>
          <w:szCs w:val="22"/>
        </w:rPr>
      </w:pPr>
    </w:p>
    <w:p w:rsidR="00F378FB" w:rsidRPr="003D3D7D" w:rsidRDefault="00F378FB" w:rsidP="00F378FB">
      <w:pPr>
        <w:rPr>
          <w:b/>
          <w:i/>
        </w:rPr>
      </w:pPr>
      <w:r w:rsidRPr="003D3D7D">
        <w:rPr>
          <w:b/>
          <w:i/>
        </w:rPr>
        <w:t>9.1 Školní družina</w:t>
      </w:r>
    </w:p>
    <w:p w:rsidR="00F378FB" w:rsidRPr="003D3D7D" w:rsidRDefault="00F378FB" w:rsidP="00F378FB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303"/>
        <w:gridCol w:w="2303"/>
        <w:gridCol w:w="2303"/>
      </w:tblGrid>
      <w:tr w:rsidR="00F378FB" w:rsidRPr="003D3D7D" w:rsidTr="0015444E">
        <w:tc>
          <w:tcPr>
            <w:tcW w:w="2303" w:type="dxa"/>
            <w:shd w:val="clear" w:color="auto" w:fill="E0E0E0"/>
          </w:tcPr>
          <w:p w:rsidR="00F378FB" w:rsidRPr="003D3D7D" w:rsidRDefault="00F378FB" w:rsidP="0015444E">
            <w:pPr>
              <w:rPr>
                <w:b/>
              </w:rPr>
            </w:pPr>
            <w:r w:rsidRPr="003D3D7D">
              <w:rPr>
                <w:b/>
                <w:sz w:val="22"/>
                <w:szCs w:val="22"/>
              </w:rPr>
              <w:t>Oddělení</w:t>
            </w:r>
          </w:p>
        </w:tc>
        <w:tc>
          <w:tcPr>
            <w:tcW w:w="2303" w:type="dxa"/>
            <w:shd w:val="clear" w:color="auto" w:fill="E0E0E0"/>
          </w:tcPr>
          <w:p w:rsidR="00F378FB" w:rsidRPr="003D3D7D" w:rsidRDefault="00F378FB" w:rsidP="0015444E">
            <w:pPr>
              <w:rPr>
                <w:b/>
              </w:rPr>
            </w:pPr>
            <w:r w:rsidRPr="003D3D7D">
              <w:rPr>
                <w:b/>
                <w:sz w:val="22"/>
                <w:szCs w:val="22"/>
              </w:rPr>
              <w:t>Počet žáků – pravidelná docházka</w:t>
            </w:r>
          </w:p>
        </w:tc>
        <w:tc>
          <w:tcPr>
            <w:tcW w:w="2303" w:type="dxa"/>
            <w:shd w:val="clear" w:color="auto" w:fill="E0E0E0"/>
          </w:tcPr>
          <w:p w:rsidR="00F378FB" w:rsidRPr="003D3D7D" w:rsidRDefault="00F378FB" w:rsidP="0015444E">
            <w:pPr>
              <w:rPr>
                <w:b/>
              </w:rPr>
            </w:pPr>
            <w:r w:rsidRPr="003D3D7D">
              <w:rPr>
                <w:b/>
                <w:sz w:val="22"/>
                <w:szCs w:val="22"/>
              </w:rPr>
              <w:t>Počet žáků – nepravidelná docházka</w:t>
            </w:r>
          </w:p>
        </w:tc>
        <w:tc>
          <w:tcPr>
            <w:tcW w:w="2303" w:type="dxa"/>
            <w:shd w:val="clear" w:color="auto" w:fill="E0E0E0"/>
          </w:tcPr>
          <w:p w:rsidR="00F378FB" w:rsidRPr="003D3D7D" w:rsidRDefault="00F378FB" w:rsidP="0015444E">
            <w:pPr>
              <w:rPr>
                <w:b/>
              </w:rPr>
            </w:pPr>
            <w:r w:rsidRPr="003D3D7D">
              <w:rPr>
                <w:b/>
                <w:sz w:val="22"/>
                <w:szCs w:val="22"/>
              </w:rPr>
              <w:t>Počet vychovatelek</w:t>
            </w:r>
          </w:p>
        </w:tc>
      </w:tr>
      <w:tr w:rsidR="00F378FB" w:rsidRPr="003D3D7D" w:rsidTr="0015444E">
        <w:tc>
          <w:tcPr>
            <w:tcW w:w="2303" w:type="dxa"/>
            <w:shd w:val="clear" w:color="auto" w:fill="auto"/>
          </w:tcPr>
          <w:p w:rsidR="00F378FB" w:rsidRPr="003D3D7D" w:rsidRDefault="00F378FB" w:rsidP="0015444E">
            <w:r w:rsidRPr="003D3D7D">
              <w:rPr>
                <w:sz w:val="22"/>
                <w:szCs w:val="22"/>
              </w:rPr>
              <w:t>2</w:t>
            </w:r>
          </w:p>
        </w:tc>
        <w:tc>
          <w:tcPr>
            <w:tcW w:w="2303" w:type="dxa"/>
            <w:shd w:val="clear" w:color="auto" w:fill="auto"/>
          </w:tcPr>
          <w:p w:rsidR="00F378FB" w:rsidRPr="003D3D7D" w:rsidRDefault="00F378FB" w:rsidP="0015444E">
            <w:r>
              <w:rPr>
                <w:sz w:val="22"/>
                <w:szCs w:val="22"/>
              </w:rPr>
              <w:t>45</w:t>
            </w:r>
          </w:p>
        </w:tc>
        <w:tc>
          <w:tcPr>
            <w:tcW w:w="2303" w:type="dxa"/>
            <w:shd w:val="clear" w:color="auto" w:fill="auto"/>
          </w:tcPr>
          <w:p w:rsidR="00F378FB" w:rsidRPr="003D3D7D" w:rsidRDefault="00F378FB" w:rsidP="0015444E">
            <w:r>
              <w:rPr>
                <w:sz w:val="22"/>
                <w:szCs w:val="22"/>
              </w:rPr>
              <w:t>0</w:t>
            </w:r>
          </w:p>
        </w:tc>
        <w:tc>
          <w:tcPr>
            <w:tcW w:w="2303" w:type="dxa"/>
            <w:shd w:val="clear" w:color="auto" w:fill="auto"/>
          </w:tcPr>
          <w:p w:rsidR="00F378FB" w:rsidRPr="003D3D7D" w:rsidRDefault="00723625" w:rsidP="0015444E">
            <w:r>
              <w:rPr>
                <w:sz w:val="22"/>
                <w:szCs w:val="22"/>
              </w:rPr>
              <w:t>3</w:t>
            </w:r>
          </w:p>
        </w:tc>
      </w:tr>
      <w:tr w:rsidR="00F378FB" w:rsidRPr="003D3D7D" w:rsidTr="0015444E">
        <w:tc>
          <w:tcPr>
            <w:tcW w:w="2303" w:type="dxa"/>
            <w:shd w:val="clear" w:color="auto" w:fill="auto"/>
          </w:tcPr>
          <w:p w:rsidR="00F378FB" w:rsidRPr="003D3D7D" w:rsidRDefault="00F378FB" w:rsidP="0015444E">
            <w:r w:rsidRPr="003D3D7D">
              <w:rPr>
                <w:sz w:val="22"/>
                <w:szCs w:val="22"/>
              </w:rPr>
              <w:t>celkem</w:t>
            </w:r>
          </w:p>
        </w:tc>
        <w:tc>
          <w:tcPr>
            <w:tcW w:w="2303" w:type="dxa"/>
            <w:shd w:val="clear" w:color="auto" w:fill="auto"/>
          </w:tcPr>
          <w:p w:rsidR="00F378FB" w:rsidRPr="003D3D7D" w:rsidRDefault="00F378FB" w:rsidP="0015444E">
            <w:r>
              <w:rPr>
                <w:sz w:val="22"/>
                <w:szCs w:val="22"/>
              </w:rPr>
              <w:t>45</w:t>
            </w:r>
          </w:p>
        </w:tc>
        <w:tc>
          <w:tcPr>
            <w:tcW w:w="2303" w:type="dxa"/>
            <w:shd w:val="clear" w:color="auto" w:fill="auto"/>
          </w:tcPr>
          <w:p w:rsidR="00F378FB" w:rsidRPr="003D3D7D" w:rsidRDefault="00F378FB" w:rsidP="0015444E">
            <w:r>
              <w:rPr>
                <w:sz w:val="22"/>
                <w:szCs w:val="22"/>
              </w:rPr>
              <w:t>0</w:t>
            </w:r>
          </w:p>
        </w:tc>
        <w:tc>
          <w:tcPr>
            <w:tcW w:w="2303" w:type="dxa"/>
            <w:shd w:val="clear" w:color="auto" w:fill="auto"/>
          </w:tcPr>
          <w:p w:rsidR="00F378FB" w:rsidRPr="003D3D7D" w:rsidRDefault="00723625" w:rsidP="0015444E">
            <w:r>
              <w:rPr>
                <w:sz w:val="22"/>
                <w:szCs w:val="22"/>
              </w:rPr>
              <w:t>3</w:t>
            </w:r>
          </w:p>
        </w:tc>
      </w:tr>
    </w:tbl>
    <w:p w:rsidR="00F378FB" w:rsidRPr="003D3D7D" w:rsidRDefault="00F378FB" w:rsidP="00F378FB">
      <w:pPr>
        <w:rPr>
          <w:sz w:val="22"/>
          <w:szCs w:val="22"/>
        </w:rPr>
      </w:pPr>
    </w:p>
    <w:p w:rsidR="00F378FB" w:rsidRPr="003D3D7D" w:rsidRDefault="00F378FB" w:rsidP="00F378FB">
      <w:pPr>
        <w:rPr>
          <w:sz w:val="22"/>
          <w:szCs w:val="22"/>
        </w:rPr>
      </w:pPr>
    </w:p>
    <w:p w:rsidR="00F378FB" w:rsidRPr="003D3D7D" w:rsidRDefault="00F378FB" w:rsidP="00F378FB">
      <w:pPr>
        <w:rPr>
          <w:b/>
          <w:i/>
        </w:rPr>
      </w:pPr>
      <w:r>
        <w:rPr>
          <w:b/>
          <w:i/>
        </w:rPr>
        <w:t xml:space="preserve">9.2 </w:t>
      </w:r>
      <w:r w:rsidRPr="003D3D7D">
        <w:rPr>
          <w:b/>
          <w:i/>
        </w:rPr>
        <w:t xml:space="preserve"> Materiálně technické vybavení</w:t>
      </w:r>
    </w:p>
    <w:p w:rsidR="00F378FB" w:rsidRPr="003D3D7D" w:rsidRDefault="00F378FB" w:rsidP="00F378FB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F378FB" w:rsidRPr="003D3D7D" w:rsidTr="0015444E">
        <w:tc>
          <w:tcPr>
            <w:tcW w:w="4606" w:type="dxa"/>
            <w:shd w:val="clear" w:color="auto" w:fill="E0E0E0"/>
          </w:tcPr>
          <w:p w:rsidR="00F378FB" w:rsidRPr="003D3D7D" w:rsidRDefault="00F378FB" w:rsidP="0015444E">
            <w:pPr>
              <w:rPr>
                <w:b/>
              </w:rPr>
            </w:pPr>
            <w:r w:rsidRPr="003D3D7D">
              <w:rPr>
                <w:b/>
                <w:sz w:val="22"/>
                <w:szCs w:val="22"/>
              </w:rPr>
              <w:t>Prostory školní družiny, školního klubu</w:t>
            </w:r>
          </w:p>
        </w:tc>
        <w:tc>
          <w:tcPr>
            <w:tcW w:w="4606" w:type="dxa"/>
            <w:shd w:val="clear" w:color="auto" w:fill="auto"/>
          </w:tcPr>
          <w:p w:rsidR="00F378FB" w:rsidRPr="003D3D7D" w:rsidRDefault="00F378FB" w:rsidP="0015444E">
            <w:r>
              <w:rPr>
                <w:sz w:val="22"/>
                <w:szCs w:val="22"/>
              </w:rPr>
              <w:t>Na činnost školní družiny jsou vyčleněny 2 místnosti v přízemí školy – pracovna a herna</w:t>
            </w:r>
          </w:p>
        </w:tc>
      </w:tr>
      <w:tr w:rsidR="00F378FB" w:rsidRPr="003D3D7D" w:rsidTr="0015444E">
        <w:tc>
          <w:tcPr>
            <w:tcW w:w="4606" w:type="dxa"/>
            <w:shd w:val="clear" w:color="auto" w:fill="E0E0E0"/>
          </w:tcPr>
          <w:p w:rsidR="00F378FB" w:rsidRPr="003D3D7D" w:rsidRDefault="00F378FB" w:rsidP="0015444E">
            <w:pPr>
              <w:rPr>
                <w:b/>
              </w:rPr>
            </w:pPr>
            <w:r w:rsidRPr="003D3D7D">
              <w:rPr>
                <w:b/>
                <w:sz w:val="22"/>
                <w:szCs w:val="22"/>
              </w:rPr>
              <w:t>Vybavení školní družiny, školního klubu</w:t>
            </w:r>
          </w:p>
        </w:tc>
        <w:tc>
          <w:tcPr>
            <w:tcW w:w="4606" w:type="dxa"/>
            <w:shd w:val="clear" w:color="auto" w:fill="auto"/>
          </w:tcPr>
          <w:p w:rsidR="00F378FB" w:rsidRPr="003D3D7D" w:rsidRDefault="00397F17" w:rsidP="0015444E">
            <w:r>
              <w:rPr>
                <w:sz w:val="22"/>
                <w:szCs w:val="22"/>
              </w:rPr>
              <w:t>Vybavení odpovídá množstv</w:t>
            </w:r>
            <w:r w:rsidR="00F378FB">
              <w:rPr>
                <w:sz w:val="22"/>
                <w:szCs w:val="22"/>
              </w:rPr>
              <w:t>í přidělení finančních prostředků na provoz školy, pravidelné vybavování hračkami, zábavnými hrami a materiálem na manuální činnost</w:t>
            </w:r>
          </w:p>
        </w:tc>
      </w:tr>
    </w:tbl>
    <w:p w:rsidR="00F378FB" w:rsidRPr="003D3D7D" w:rsidRDefault="00F378FB" w:rsidP="00F378FB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F378FB" w:rsidRPr="003D3D7D" w:rsidTr="0015444E">
        <w:tc>
          <w:tcPr>
            <w:tcW w:w="9212" w:type="dxa"/>
            <w:shd w:val="clear" w:color="auto" w:fill="E0E0E0"/>
          </w:tcPr>
          <w:p w:rsidR="00F378FB" w:rsidRPr="003D3D7D" w:rsidRDefault="00F378FB" w:rsidP="0015444E">
            <w:pPr>
              <w:rPr>
                <w:b/>
              </w:rPr>
            </w:pPr>
            <w:r w:rsidRPr="003D3D7D">
              <w:rPr>
                <w:b/>
                <w:sz w:val="22"/>
                <w:szCs w:val="22"/>
              </w:rPr>
              <w:t>Komentář ředitele školy:</w:t>
            </w:r>
          </w:p>
        </w:tc>
      </w:tr>
      <w:tr w:rsidR="00F378FB" w:rsidRPr="003D3D7D" w:rsidTr="0015444E">
        <w:tc>
          <w:tcPr>
            <w:tcW w:w="9212" w:type="dxa"/>
            <w:shd w:val="clear" w:color="auto" w:fill="auto"/>
          </w:tcPr>
          <w:p w:rsidR="00F378FB" w:rsidRPr="003D3D7D" w:rsidRDefault="00F378FB" w:rsidP="0015444E"/>
          <w:p w:rsidR="00F378FB" w:rsidRPr="003D3D7D" w:rsidRDefault="00F378FB" w:rsidP="00653EDF">
            <w:r>
              <w:rPr>
                <w:sz w:val="22"/>
                <w:szCs w:val="22"/>
              </w:rPr>
              <w:t>Ve spolupráci se zřizovatelem</w:t>
            </w:r>
            <w:r w:rsidR="00DC467B">
              <w:rPr>
                <w:sz w:val="22"/>
                <w:szCs w:val="22"/>
              </w:rPr>
              <w:t xml:space="preserve"> je podána </w:t>
            </w:r>
            <w:proofErr w:type="gramStart"/>
            <w:r w:rsidR="00DC467B">
              <w:rPr>
                <w:sz w:val="22"/>
                <w:szCs w:val="22"/>
              </w:rPr>
              <w:t>žádost</w:t>
            </w:r>
            <w:proofErr w:type="gramEnd"/>
            <w:r w:rsidR="00DC467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proofErr w:type="gramStart"/>
            <w:r w:rsidR="00723625">
              <w:rPr>
                <w:sz w:val="22"/>
                <w:szCs w:val="22"/>
              </w:rPr>
              <w:t>přístavba</w:t>
            </w:r>
            <w:proofErr w:type="gramEnd"/>
            <w:r w:rsidR="00723625">
              <w:rPr>
                <w:sz w:val="22"/>
                <w:szCs w:val="22"/>
              </w:rPr>
              <w:t xml:space="preserve"> š</w:t>
            </w:r>
            <w:r w:rsidR="006F40C6">
              <w:rPr>
                <w:sz w:val="22"/>
                <w:szCs w:val="22"/>
              </w:rPr>
              <w:t xml:space="preserve">koly – projekt je nyní ve </w:t>
            </w:r>
            <w:r w:rsidR="00723625">
              <w:rPr>
                <w:sz w:val="22"/>
                <w:szCs w:val="22"/>
              </w:rPr>
              <w:t>fázi</w:t>
            </w:r>
            <w:r w:rsidR="00FA56C6">
              <w:rPr>
                <w:sz w:val="22"/>
                <w:szCs w:val="22"/>
              </w:rPr>
              <w:t xml:space="preserve"> čekání na výsledky dotačního titulu </w:t>
            </w:r>
            <w:r w:rsidR="00653EDF">
              <w:rPr>
                <w:sz w:val="22"/>
                <w:szCs w:val="22"/>
              </w:rPr>
              <w:t>MMR</w:t>
            </w:r>
          </w:p>
        </w:tc>
      </w:tr>
    </w:tbl>
    <w:p w:rsidR="00F378FB" w:rsidRPr="003D3D7D" w:rsidRDefault="00F378FB" w:rsidP="00F378FB">
      <w:pPr>
        <w:rPr>
          <w:sz w:val="22"/>
          <w:szCs w:val="22"/>
        </w:rPr>
      </w:pPr>
      <w:r w:rsidRPr="003D3D7D">
        <w:rPr>
          <w:sz w:val="22"/>
          <w:szCs w:val="22"/>
        </w:rPr>
        <w:t xml:space="preserve"> </w:t>
      </w:r>
    </w:p>
    <w:p w:rsidR="00F378FB" w:rsidRPr="003D3D7D" w:rsidRDefault="00F378FB" w:rsidP="00F378FB">
      <w:pPr>
        <w:rPr>
          <w:i/>
          <w:color w:val="FF0000"/>
          <w:sz w:val="22"/>
          <w:szCs w:val="22"/>
        </w:rPr>
      </w:pPr>
      <w:r w:rsidRPr="003D3D7D">
        <w:rPr>
          <w:i/>
          <w:color w:val="FF0000"/>
          <w:sz w:val="22"/>
          <w:szCs w:val="22"/>
        </w:rPr>
        <w:t xml:space="preserve">§ 111 zákona č. 561/2004 Sb., </w:t>
      </w:r>
      <w:r w:rsidRPr="003D3D7D">
        <w:rPr>
          <w:i/>
          <w:sz w:val="22"/>
          <w:szCs w:val="22"/>
        </w:rPr>
        <w:t>školský zákon</w:t>
      </w:r>
    </w:p>
    <w:p w:rsidR="00F378FB" w:rsidRPr="003D3D7D" w:rsidRDefault="00F378FB" w:rsidP="00F378FB">
      <w:pPr>
        <w:rPr>
          <w:i/>
          <w:color w:val="FF0000"/>
          <w:sz w:val="22"/>
          <w:szCs w:val="22"/>
        </w:rPr>
      </w:pPr>
      <w:r w:rsidRPr="003D3D7D">
        <w:rPr>
          <w:i/>
          <w:color w:val="FF0000"/>
          <w:sz w:val="22"/>
          <w:szCs w:val="22"/>
        </w:rPr>
        <w:t xml:space="preserve">§ 6 </w:t>
      </w:r>
      <w:r w:rsidRPr="003D3D7D">
        <w:rPr>
          <w:i/>
          <w:sz w:val="22"/>
          <w:szCs w:val="22"/>
        </w:rPr>
        <w:t xml:space="preserve">až </w:t>
      </w:r>
      <w:r w:rsidRPr="003D3D7D">
        <w:rPr>
          <w:i/>
          <w:color w:val="FF0000"/>
          <w:sz w:val="22"/>
          <w:szCs w:val="22"/>
        </w:rPr>
        <w:t xml:space="preserve">10 vyhlášky č. 74/2005 Sb., </w:t>
      </w:r>
      <w:r w:rsidRPr="003D3D7D">
        <w:rPr>
          <w:i/>
          <w:sz w:val="22"/>
          <w:szCs w:val="22"/>
        </w:rPr>
        <w:t>o zájmovém vzdělávání</w:t>
      </w:r>
    </w:p>
    <w:p w:rsidR="00F378FB" w:rsidRDefault="00F378FB" w:rsidP="00F378FB">
      <w:pPr>
        <w:rPr>
          <w:sz w:val="22"/>
          <w:szCs w:val="22"/>
        </w:rPr>
      </w:pPr>
    </w:p>
    <w:p w:rsidR="00F378FB" w:rsidRDefault="00F378FB" w:rsidP="00F378FB">
      <w:pPr>
        <w:rPr>
          <w:b/>
          <w:i/>
        </w:rPr>
      </w:pPr>
      <w:r>
        <w:rPr>
          <w:b/>
          <w:i/>
        </w:rPr>
        <w:t>9.3</w:t>
      </w:r>
      <w:r w:rsidRPr="008F26E6">
        <w:rPr>
          <w:b/>
          <w:i/>
        </w:rPr>
        <w:t xml:space="preserve"> Zájmové kroužky</w:t>
      </w:r>
    </w:p>
    <w:p w:rsidR="00F378FB" w:rsidRDefault="00F378FB" w:rsidP="00F378FB">
      <w:pPr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072"/>
        <w:gridCol w:w="3299"/>
        <w:gridCol w:w="1307"/>
      </w:tblGrid>
      <w:tr w:rsidR="00F378FB" w:rsidRPr="00ED75B4" w:rsidTr="0015444E">
        <w:tc>
          <w:tcPr>
            <w:tcW w:w="534" w:type="dxa"/>
          </w:tcPr>
          <w:p w:rsidR="00F378FB" w:rsidRPr="00ED75B4" w:rsidRDefault="00F378FB" w:rsidP="0015444E">
            <w:pPr>
              <w:rPr>
                <w:b/>
                <w:i/>
              </w:rPr>
            </w:pPr>
          </w:p>
        </w:tc>
        <w:tc>
          <w:tcPr>
            <w:tcW w:w="4072" w:type="dxa"/>
          </w:tcPr>
          <w:p w:rsidR="00F378FB" w:rsidRPr="00ED75B4" w:rsidRDefault="00F378FB" w:rsidP="0015444E">
            <w:pPr>
              <w:rPr>
                <w:b/>
                <w:i/>
              </w:rPr>
            </w:pPr>
            <w:r w:rsidRPr="00ED75B4">
              <w:rPr>
                <w:b/>
                <w:i/>
              </w:rPr>
              <w:t>Kroužek</w:t>
            </w:r>
          </w:p>
        </w:tc>
        <w:tc>
          <w:tcPr>
            <w:tcW w:w="3299" w:type="dxa"/>
          </w:tcPr>
          <w:p w:rsidR="00F378FB" w:rsidRPr="00ED75B4" w:rsidRDefault="00F378FB" w:rsidP="0015444E">
            <w:pPr>
              <w:rPr>
                <w:b/>
                <w:i/>
              </w:rPr>
            </w:pPr>
            <w:r w:rsidRPr="00ED75B4">
              <w:rPr>
                <w:b/>
                <w:i/>
              </w:rPr>
              <w:t>vedoucí</w:t>
            </w:r>
          </w:p>
        </w:tc>
        <w:tc>
          <w:tcPr>
            <w:tcW w:w="1307" w:type="dxa"/>
          </w:tcPr>
          <w:p w:rsidR="00F378FB" w:rsidRPr="00ED75B4" w:rsidRDefault="00F378FB" w:rsidP="0015444E">
            <w:pPr>
              <w:rPr>
                <w:b/>
                <w:i/>
              </w:rPr>
            </w:pPr>
            <w:r w:rsidRPr="00ED75B4">
              <w:rPr>
                <w:b/>
                <w:i/>
              </w:rPr>
              <w:t>Počet žáků</w:t>
            </w:r>
          </w:p>
        </w:tc>
      </w:tr>
      <w:tr w:rsidR="00F378FB" w:rsidRPr="00ED75B4" w:rsidTr="0015444E">
        <w:tc>
          <w:tcPr>
            <w:tcW w:w="534" w:type="dxa"/>
          </w:tcPr>
          <w:p w:rsidR="00F378FB" w:rsidRPr="00ED75B4" w:rsidRDefault="00F378FB" w:rsidP="0015444E">
            <w:pPr>
              <w:rPr>
                <w:b/>
                <w:i/>
              </w:rPr>
            </w:pPr>
            <w:r w:rsidRPr="00ED75B4">
              <w:rPr>
                <w:b/>
                <w:i/>
              </w:rPr>
              <w:t>1.</w:t>
            </w:r>
          </w:p>
        </w:tc>
        <w:tc>
          <w:tcPr>
            <w:tcW w:w="4072" w:type="dxa"/>
          </w:tcPr>
          <w:p w:rsidR="00F378FB" w:rsidRPr="00ED75B4" w:rsidRDefault="00F378FB" w:rsidP="0015444E">
            <w:pPr>
              <w:rPr>
                <w:b/>
                <w:i/>
              </w:rPr>
            </w:pPr>
            <w:r w:rsidRPr="00ED75B4">
              <w:rPr>
                <w:b/>
                <w:i/>
              </w:rPr>
              <w:t>SPORTUJ VE ŠKOLE</w:t>
            </w:r>
            <w:r w:rsidR="0000087A">
              <w:rPr>
                <w:b/>
                <w:i/>
              </w:rPr>
              <w:t xml:space="preserve"> </w:t>
            </w:r>
          </w:p>
          <w:p w:rsidR="00F378FB" w:rsidRPr="008F26E6" w:rsidRDefault="00F378FB" w:rsidP="0015444E">
            <w:r w:rsidRPr="008F26E6">
              <w:t>Zlepšení fyzické kondice u žáků, smysluplné využití volného času</w:t>
            </w:r>
          </w:p>
        </w:tc>
        <w:tc>
          <w:tcPr>
            <w:tcW w:w="3299" w:type="dxa"/>
          </w:tcPr>
          <w:p w:rsidR="00F378FB" w:rsidRPr="00ED75B4" w:rsidRDefault="00F378FB" w:rsidP="0015444E">
            <w:pPr>
              <w:rPr>
                <w:b/>
                <w:i/>
              </w:rPr>
            </w:pPr>
            <w:r w:rsidRPr="00ED75B4">
              <w:rPr>
                <w:b/>
                <w:i/>
              </w:rPr>
              <w:t>Mgr. Kateřina Pešková</w:t>
            </w:r>
          </w:p>
        </w:tc>
        <w:tc>
          <w:tcPr>
            <w:tcW w:w="1307" w:type="dxa"/>
          </w:tcPr>
          <w:p w:rsidR="00397F17" w:rsidRPr="00ED75B4" w:rsidRDefault="00653EDF" w:rsidP="0015444E">
            <w:pPr>
              <w:rPr>
                <w:b/>
                <w:i/>
              </w:rPr>
            </w:pPr>
            <w:r>
              <w:rPr>
                <w:b/>
                <w:i/>
              </w:rPr>
              <w:t>13</w:t>
            </w:r>
          </w:p>
        </w:tc>
      </w:tr>
      <w:tr w:rsidR="00F378FB" w:rsidRPr="00ED75B4" w:rsidTr="0015444E">
        <w:tc>
          <w:tcPr>
            <w:tcW w:w="534" w:type="dxa"/>
          </w:tcPr>
          <w:p w:rsidR="00F378FB" w:rsidRPr="00ED75B4" w:rsidRDefault="00DC467B" w:rsidP="0015444E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F378FB" w:rsidRPr="00ED75B4">
              <w:rPr>
                <w:b/>
                <w:i/>
              </w:rPr>
              <w:t>.</w:t>
            </w:r>
          </w:p>
        </w:tc>
        <w:tc>
          <w:tcPr>
            <w:tcW w:w="4072" w:type="dxa"/>
          </w:tcPr>
          <w:p w:rsidR="00F378FB" w:rsidRDefault="00A6065A" w:rsidP="0015444E">
            <w:pPr>
              <w:rPr>
                <w:b/>
                <w:i/>
              </w:rPr>
            </w:pPr>
            <w:proofErr w:type="spellStart"/>
            <w:r w:rsidRPr="002D7229">
              <w:rPr>
                <w:b/>
                <w:i/>
              </w:rPr>
              <w:t>Doúčko</w:t>
            </w:r>
            <w:proofErr w:type="spellEnd"/>
            <w:r w:rsidR="002D7229">
              <w:rPr>
                <w:b/>
                <w:i/>
              </w:rPr>
              <w:t xml:space="preserve"> II.</w:t>
            </w:r>
            <w:r w:rsidR="00653EDF">
              <w:rPr>
                <w:b/>
                <w:i/>
              </w:rPr>
              <w:t xml:space="preserve"> </w:t>
            </w:r>
            <w:proofErr w:type="gramStart"/>
            <w:r w:rsidR="00653EDF">
              <w:rPr>
                <w:b/>
                <w:i/>
              </w:rPr>
              <w:t>pro 2</w:t>
            </w:r>
            <w:r w:rsidR="00F378FB" w:rsidRPr="00ED75B4">
              <w:rPr>
                <w:b/>
                <w:i/>
              </w:rPr>
              <w:t>.třídu</w:t>
            </w:r>
            <w:proofErr w:type="gramEnd"/>
          </w:p>
          <w:p w:rsidR="0000087A" w:rsidRPr="00ED75B4" w:rsidRDefault="0000087A" w:rsidP="0015444E">
            <w:pPr>
              <w:rPr>
                <w:b/>
                <w:i/>
              </w:rPr>
            </w:pPr>
            <w:r w:rsidRPr="00A829D2">
              <w:t xml:space="preserve">Příprava na </w:t>
            </w:r>
            <w:proofErr w:type="spellStart"/>
            <w:r w:rsidRPr="00A829D2">
              <w:t>příjmací</w:t>
            </w:r>
            <w:proofErr w:type="spellEnd"/>
            <w:r w:rsidRPr="00A829D2">
              <w:t xml:space="preserve"> zkoušky, na přechod </w:t>
            </w:r>
            <w:proofErr w:type="gramStart"/>
            <w:r w:rsidRPr="00A829D2">
              <w:t>na 2.stupeň</w:t>
            </w:r>
            <w:proofErr w:type="gramEnd"/>
          </w:p>
          <w:p w:rsidR="00F378FB" w:rsidRPr="00A829D2" w:rsidRDefault="00F378FB" w:rsidP="0015444E"/>
        </w:tc>
        <w:tc>
          <w:tcPr>
            <w:tcW w:w="3299" w:type="dxa"/>
          </w:tcPr>
          <w:p w:rsidR="00F378FB" w:rsidRPr="00ED75B4" w:rsidRDefault="00653EDF" w:rsidP="00DC467B">
            <w:pPr>
              <w:rPr>
                <w:b/>
                <w:i/>
              </w:rPr>
            </w:pPr>
            <w:r>
              <w:rPr>
                <w:b/>
                <w:i/>
              </w:rPr>
              <w:t>Veronika Březinová</w:t>
            </w:r>
          </w:p>
        </w:tc>
        <w:tc>
          <w:tcPr>
            <w:tcW w:w="1307" w:type="dxa"/>
          </w:tcPr>
          <w:p w:rsidR="00F378FB" w:rsidRPr="00ED75B4" w:rsidRDefault="00653EDF" w:rsidP="0015444E">
            <w:pPr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DC467B" w:rsidRPr="00ED75B4" w:rsidTr="0015444E">
        <w:tc>
          <w:tcPr>
            <w:tcW w:w="534" w:type="dxa"/>
          </w:tcPr>
          <w:p w:rsidR="00DC467B" w:rsidRDefault="00DC467B" w:rsidP="0015444E">
            <w:pPr>
              <w:rPr>
                <w:b/>
                <w:i/>
              </w:rPr>
            </w:pPr>
            <w:r>
              <w:rPr>
                <w:b/>
                <w:i/>
              </w:rPr>
              <w:t>3.</w:t>
            </w:r>
          </w:p>
        </w:tc>
        <w:tc>
          <w:tcPr>
            <w:tcW w:w="4072" w:type="dxa"/>
          </w:tcPr>
          <w:p w:rsidR="00DC467B" w:rsidRDefault="00DC467B" w:rsidP="0015444E">
            <w:pPr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Doúčko</w:t>
            </w:r>
            <w:proofErr w:type="spellEnd"/>
            <w:r w:rsidR="002D7229">
              <w:rPr>
                <w:b/>
                <w:i/>
              </w:rPr>
              <w:t xml:space="preserve"> I.</w:t>
            </w:r>
            <w:r w:rsidR="00653EDF">
              <w:rPr>
                <w:b/>
                <w:i/>
              </w:rPr>
              <w:t xml:space="preserve"> </w:t>
            </w:r>
            <w:proofErr w:type="gramStart"/>
            <w:r w:rsidR="00653EDF">
              <w:rPr>
                <w:b/>
                <w:i/>
              </w:rPr>
              <w:t>pro 5</w:t>
            </w:r>
            <w:r>
              <w:rPr>
                <w:b/>
                <w:i/>
              </w:rPr>
              <w:t>.třídu</w:t>
            </w:r>
            <w:proofErr w:type="gramEnd"/>
          </w:p>
          <w:p w:rsidR="00DC467B" w:rsidRDefault="00DC467B" w:rsidP="0015444E">
            <w:pPr>
              <w:rPr>
                <w:b/>
                <w:i/>
              </w:rPr>
            </w:pPr>
            <w:r w:rsidRPr="00A829D2">
              <w:t>Aktivní docvičení učiva díky výukovým programům pomůcek a her</w:t>
            </w:r>
          </w:p>
        </w:tc>
        <w:tc>
          <w:tcPr>
            <w:tcW w:w="3299" w:type="dxa"/>
          </w:tcPr>
          <w:p w:rsidR="00DC467B" w:rsidRDefault="00DC467B" w:rsidP="00DC467B">
            <w:pPr>
              <w:rPr>
                <w:b/>
                <w:i/>
              </w:rPr>
            </w:pPr>
            <w:r>
              <w:rPr>
                <w:b/>
                <w:i/>
              </w:rPr>
              <w:t>Mgr. Pavla Hrádková</w:t>
            </w:r>
          </w:p>
        </w:tc>
        <w:tc>
          <w:tcPr>
            <w:tcW w:w="1307" w:type="dxa"/>
          </w:tcPr>
          <w:p w:rsidR="00DC467B" w:rsidRPr="00ED75B4" w:rsidRDefault="00653EDF" w:rsidP="0015444E">
            <w:pPr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</w:tr>
      <w:tr w:rsidR="00F378FB" w:rsidRPr="00ED75B4" w:rsidTr="0015444E">
        <w:tc>
          <w:tcPr>
            <w:tcW w:w="534" w:type="dxa"/>
          </w:tcPr>
          <w:p w:rsidR="00F378FB" w:rsidRPr="00ED75B4" w:rsidRDefault="00DC467B" w:rsidP="0015444E">
            <w:pPr>
              <w:rPr>
                <w:b/>
                <w:i/>
              </w:rPr>
            </w:pPr>
            <w:r>
              <w:rPr>
                <w:b/>
                <w:i/>
              </w:rPr>
              <w:t>4</w:t>
            </w:r>
            <w:r w:rsidR="00F378FB" w:rsidRPr="00ED75B4">
              <w:rPr>
                <w:b/>
                <w:i/>
              </w:rPr>
              <w:t>.</w:t>
            </w:r>
          </w:p>
        </w:tc>
        <w:tc>
          <w:tcPr>
            <w:tcW w:w="4072" w:type="dxa"/>
          </w:tcPr>
          <w:p w:rsidR="00F378FB" w:rsidRPr="00ED75B4" w:rsidRDefault="00F378FB" w:rsidP="0015444E">
            <w:pPr>
              <w:rPr>
                <w:b/>
                <w:i/>
              </w:rPr>
            </w:pPr>
            <w:r w:rsidRPr="00ED75B4">
              <w:rPr>
                <w:b/>
                <w:i/>
              </w:rPr>
              <w:t xml:space="preserve">Hudební kroužek </w:t>
            </w:r>
          </w:p>
          <w:p w:rsidR="00F378FB" w:rsidRPr="008F26E6" w:rsidRDefault="00F378FB" w:rsidP="0015444E">
            <w:r w:rsidRPr="008F26E6">
              <w:t>Hra na kytaru, rozvoj hudebního cítění, zajištění vystoupení na kulturních akcí školy</w:t>
            </w:r>
          </w:p>
        </w:tc>
        <w:tc>
          <w:tcPr>
            <w:tcW w:w="3299" w:type="dxa"/>
          </w:tcPr>
          <w:p w:rsidR="00F378FB" w:rsidRPr="00ED75B4" w:rsidRDefault="00F378FB" w:rsidP="0015444E">
            <w:pPr>
              <w:rPr>
                <w:b/>
                <w:i/>
              </w:rPr>
            </w:pPr>
            <w:r w:rsidRPr="00ED75B4">
              <w:rPr>
                <w:b/>
                <w:i/>
              </w:rPr>
              <w:t>Mgr. Lenka Hanzlíková</w:t>
            </w:r>
          </w:p>
          <w:p w:rsidR="00F378FB" w:rsidRPr="00ED75B4" w:rsidRDefault="00F378FB" w:rsidP="0015444E">
            <w:pPr>
              <w:rPr>
                <w:b/>
                <w:i/>
              </w:rPr>
            </w:pPr>
          </w:p>
        </w:tc>
        <w:tc>
          <w:tcPr>
            <w:tcW w:w="1307" w:type="dxa"/>
          </w:tcPr>
          <w:p w:rsidR="00F378FB" w:rsidRPr="00ED75B4" w:rsidRDefault="00653EDF" w:rsidP="0015444E">
            <w:pPr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</w:tr>
      <w:tr w:rsidR="00F378FB" w:rsidRPr="00ED75B4" w:rsidTr="0015444E">
        <w:tc>
          <w:tcPr>
            <w:tcW w:w="534" w:type="dxa"/>
          </w:tcPr>
          <w:p w:rsidR="00F378FB" w:rsidRPr="00ED75B4" w:rsidRDefault="00DC467B" w:rsidP="0015444E">
            <w:pPr>
              <w:rPr>
                <w:b/>
                <w:i/>
              </w:rPr>
            </w:pPr>
            <w:r>
              <w:rPr>
                <w:b/>
                <w:i/>
              </w:rPr>
              <w:t>5</w:t>
            </w:r>
            <w:r w:rsidR="00F378FB" w:rsidRPr="00ED75B4">
              <w:rPr>
                <w:b/>
                <w:i/>
              </w:rPr>
              <w:t>.</w:t>
            </w:r>
          </w:p>
        </w:tc>
        <w:tc>
          <w:tcPr>
            <w:tcW w:w="4072" w:type="dxa"/>
          </w:tcPr>
          <w:p w:rsidR="00F378FB" w:rsidRPr="00ED75B4" w:rsidRDefault="00F378FB" w:rsidP="0015444E">
            <w:pPr>
              <w:rPr>
                <w:b/>
                <w:i/>
              </w:rPr>
            </w:pPr>
            <w:r w:rsidRPr="00ED75B4">
              <w:rPr>
                <w:b/>
                <w:i/>
              </w:rPr>
              <w:t>Německý jazyk</w:t>
            </w:r>
          </w:p>
          <w:p w:rsidR="00F378FB" w:rsidRPr="008F26E6" w:rsidRDefault="00F378FB" w:rsidP="0015444E">
            <w:r w:rsidRPr="008F26E6">
              <w:t>Usnadnění přechodu na druhý stupeň ZŠ</w:t>
            </w:r>
          </w:p>
        </w:tc>
        <w:tc>
          <w:tcPr>
            <w:tcW w:w="3299" w:type="dxa"/>
          </w:tcPr>
          <w:p w:rsidR="00F378FB" w:rsidRPr="00ED75B4" w:rsidRDefault="00F378FB" w:rsidP="0015444E">
            <w:pPr>
              <w:rPr>
                <w:b/>
                <w:i/>
              </w:rPr>
            </w:pPr>
            <w:r w:rsidRPr="00ED75B4">
              <w:rPr>
                <w:b/>
                <w:i/>
              </w:rPr>
              <w:t>Mgr. Lenka Hanzlíková</w:t>
            </w:r>
          </w:p>
        </w:tc>
        <w:tc>
          <w:tcPr>
            <w:tcW w:w="1307" w:type="dxa"/>
          </w:tcPr>
          <w:p w:rsidR="00F378FB" w:rsidRPr="00ED75B4" w:rsidRDefault="00653EDF" w:rsidP="0015444E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</w:tr>
      <w:tr w:rsidR="00DC467B" w:rsidRPr="00ED75B4" w:rsidTr="0015444E">
        <w:tc>
          <w:tcPr>
            <w:tcW w:w="534" w:type="dxa"/>
          </w:tcPr>
          <w:p w:rsidR="00DC467B" w:rsidRDefault="00DC467B" w:rsidP="0015444E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6.</w:t>
            </w:r>
          </w:p>
        </w:tc>
        <w:tc>
          <w:tcPr>
            <w:tcW w:w="4072" w:type="dxa"/>
          </w:tcPr>
          <w:p w:rsidR="00DC467B" w:rsidRPr="00ED75B4" w:rsidRDefault="00DC467B" w:rsidP="0015444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Vaření </w:t>
            </w:r>
          </w:p>
        </w:tc>
        <w:tc>
          <w:tcPr>
            <w:tcW w:w="3299" w:type="dxa"/>
          </w:tcPr>
          <w:p w:rsidR="00DC467B" w:rsidRDefault="00DC467B" w:rsidP="0015444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Mgr. Jitka </w:t>
            </w:r>
            <w:proofErr w:type="spellStart"/>
            <w:r>
              <w:rPr>
                <w:b/>
                <w:i/>
              </w:rPr>
              <w:t>Zíbarová</w:t>
            </w:r>
            <w:proofErr w:type="spellEnd"/>
          </w:p>
          <w:p w:rsidR="00DC467B" w:rsidRPr="00ED75B4" w:rsidRDefault="00DC467B" w:rsidP="0015444E">
            <w:pPr>
              <w:rPr>
                <w:b/>
                <w:i/>
              </w:rPr>
            </w:pPr>
          </w:p>
        </w:tc>
        <w:tc>
          <w:tcPr>
            <w:tcW w:w="1307" w:type="dxa"/>
          </w:tcPr>
          <w:p w:rsidR="00DC467B" w:rsidRDefault="00653EDF" w:rsidP="0015444E">
            <w:pPr>
              <w:rPr>
                <w:b/>
                <w:i/>
              </w:rPr>
            </w:pPr>
            <w:r>
              <w:rPr>
                <w:b/>
                <w:i/>
              </w:rPr>
              <w:t>15</w:t>
            </w:r>
          </w:p>
        </w:tc>
      </w:tr>
      <w:tr w:rsidR="00F378FB" w:rsidRPr="00ED75B4" w:rsidTr="0015444E">
        <w:tc>
          <w:tcPr>
            <w:tcW w:w="534" w:type="dxa"/>
          </w:tcPr>
          <w:p w:rsidR="00F378FB" w:rsidRPr="00ED75B4" w:rsidRDefault="00F378FB" w:rsidP="0015444E">
            <w:pPr>
              <w:rPr>
                <w:b/>
                <w:i/>
              </w:rPr>
            </w:pPr>
            <w:r w:rsidRPr="00ED75B4">
              <w:rPr>
                <w:b/>
                <w:i/>
              </w:rPr>
              <w:t>7.</w:t>
            </w:r>
          </w:p>
        </w:tc>
        <w:tc>
          <w:tcPr>
            <w:tcW w:w="4072" w:type="dxa"/>
          </w:tcPr>
          <w:p w:rsidR="00F378FB" w:rsidRPr="00ED75B4" w:rsidRDefault="00F378FB" w:rsidP="0015444E">
            <w:pPr>
              <w:rPr>
                <w:b/>
                <w:i/>
              </w:rPr>
            </w:pPr>
            <w:r w:rsidRPr="00ED75B4">
              <w:rPr>
                <w:b/>
                <w:i/>
              </w:rPr>
              <w:t>Tvořivé čtvrtky pro rodiče s</w:t>
            </w:r>
            <w:r w:rsidR="00723625">
              <w:rPr>
                <w:b/>
                <w:i/>
              </w:rPr>
              <w:t> </w:t>
            </w:r>
            <w:r w:rsidRPr="00ED75B4">
              <w:rPr>
                <w:b/>
                <w:i/>
              </w:rPr>
              <w:t>dětmi</w:t>
            </w:r>
          </w:p>
          <w:p w:rsidR="00F378FB" w:rsidRPr="00ED75B4" w:rsidRDefault="00F378FB" w:rsidP="0015444E">
            <w:r w:rsidRPr="00ED75B4">
              <w:t>První čtvrtek v</w:t>
            </w:r>
            <w:r w:rsidR="00723625">
              <w:t> </w:t>
            </w:r>
            <w:r w:rsidRPr="00ED75B4">
              <w:t>měsíci, společné akce s</w:t>
            </w:r>
            <w:r w:rsidR="00723625">
              <w:t> </w:t>
            </w:r>
            <w:r w:rsidRPr="00ED75B4">
              <w:t>rodiči a dětmi s</w:t>
            </w:r>
            <w:r w:rsidR="00723625">
              <w:t> </w:t>
            </w:r>
            <w:r w:rsidRPr="00ED75B4">
              <w:t>výtvarnými technikami</w:t>
            </w:r>
          </w:p>
        </w:tc>
        <w:tc>
          <w:tcPr>
            <w:tcW w:w="3299" w:type="dxa"/>
          </w:tcPr>
          <w:p w:rsidR="00F378FB" w:rsidRPr="00ED75B4" w:rsidRDefault="00F378FB" w:rsidP="0015444E">
            <w:pPr>
              <w:rPr>
                <w:b/>
                <w:i/>
              </w:rPr>
            </w:pPr>
            <w:r w:rsidRPr="00ED75B4">
              <w:rPr>
                <w:b/>
                <w:i/>
              </w:rPr>
              <w:t>Mgr. Lenka Hanzlíková</w:t>
            </w:r>
          </w:p>
        </w:tc>
        <w:tc>
          <w:tcPr>
            <w:tcW w:w="1307" w:type="dxa"/>
          </w:tcPr>
          <w:p w:rsidR="00F378FB" w:rsidRPr="00ED75B4" w:rsidRDefault="00397F17" w:rsidP="0015444E">
            <w:pPr>
              <w:rPr>
                <w:b/>
                <w:i/>
              </w:rPr>
            </w:pPr>
            <w:r>
              <w:rPr>
                <w:b/>
                <w:i/>
              </w:rPr>
              <w:t>Dle zájmu</w:t>
            </w:r>
          </w:p>
        </w:tc>
      </w:tr>
      <w:tr w:rsidR="00F378FB" w:rsidRPr="00ED75B4" w:rsidTr="0015444E">
        <w:tc>
          <w:tcPr>
            <w:tcW w:w="534" w:type="dxa"/>
          </w:tcPr>
          <w:p w:rsidR="00F378FB" w:rsidRPr="00ED75B4" w:rsidRDefault="00F378FB" w:rsidP="0015444E">
            <w:pPr>
              <w:rPr>
                <w:b/>
                <w:i/>
              </w:rPr>
            </w:pPr>
          </w:p>
          <w:p w:rsidR="00F378FB" w:rsidRPr="00ED75B4" w:rsidRDefault="00F378FB" w:rsidP="0015444E">
            <w:pPr>
              <w:rPr>
                <w:b/>
                <w:i/>
              </w:rPr>
            </w:pPr>
            <w:r w:rsidRPr="00ED75B4">
              <w:rPr>
                <w:b/>
                <w:i/>
              </w:rPr>
              <w:t>8.</w:t>
            </w:r>
          </w:p>
        </w:tc>
        <w:tc>
          <w:tcPr>
            <w:tcW w:w="4072" w:type="dxa"/>
          </w:tcPr>
          <w:p w:rsidR="00F378FB" w:rsidRPr="00ED75B4" w:rsidRDefault="00723625" w:rsidP="0015444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Anglický jazyk </w:t>
            </w:r>
            <w:proofErr w:type="gramStart"/>
            <w:r>
              <w:rPr>
                <w:b/>
                <w:i/>
              </w:rPr>
              <w:t xml:space="preserve">pro </w:t>
            </w:r>
            <w:r w:rsidR="00F378FB" w:rsidRPr="00ED75B4">
              <w:rPr>
                <w:b/>
                <w:i/>
              </w:rPr>
              <w:t>2.třídu</w:t>
            </w:r>
            <w:proofErr w:type="gramEnd"/>
          </w:p>
          <w:p w:rsidR="00F378FB" w:rsidRPr="00A829D2" w:rsidRDefault="00F378FB" w:rsidP="0015444E">
            <w:r w:rsidRPr="00A829D2">
              <w:t>Seznámení formou hry s</w:t>
            </w:r>
            <w:r w:rsidR="0000087A">
              <w:t> </w:t>
            </w:r>
            <w:r w:rsidRPr="00A829D2">
              <w:t>anglickým jazykem</w:t>
            </w:r>
          </w:p>
          <w:p w:rsidR="00F378FB" w:rsidRPr="00ED75B4" w:rsidRDefault="00F378FB" w:rsidP="0015444E">
            <w:pPr>
              <w:rPr>
                <w:b/>
                <w:i/>
              </w:rPr>
            </w:pPr>
          </w:p>
        </w:tc>
        <w:tc>
          <w:tcPr>
            <w:tcW w:w="3299" w:type="dxa"/>
          </w:tcPr>
          <w:p w:rsidR="00F378FB" w:rsidRPr="00ED75B4" w:rsidRDefault="00F378FB" w:rsidP="0015444E">
            <w:pPr>
              <w:rPr>
                <w:b/>
                <w:i/>
              </w:rPr>
            </w:pPr>
          </w:p>
          <w:p w:rsidR="00F378FB" w:rsidRPr="00ED75B4" w:rsidRDefault="00653EDF" w:rsidP="0015444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Ing. Aneta </w:t>
            </w:r>
            <w:proofErr w:type="spellStart"/>
            <w:r>
              <w:rPr>
                <w:b/>
                <w:i/>
              </w:rPr>
              <w:t>Hirmanová</w:t>
            </w:r>
            <w:proofErr w:type="spellEnd"/>
          </w:p>
        </w:tc>
        <w:tc>
          <w:tcPr>
            <w:tcW w:w="1307" w:type="dxa"/>
          </w:tcPr>
          <w:p w:rsidR="00F378FB" w:rsidRPr="00ED75B4" w:rsidRDefault="00653EDF" w:rsidP="0015444E">
            <w:pPr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</w:tr>
      <w:tr w:rsidR="00F378FB" w:rsidRPr="00ED75B4" w:rsidTr="0015444E">
        <w:tc>
          <w:tcPr>
            <w:tcW w:w="534" w:type="dxa"/>
          </w:tcPr>
          <w:p w:rsidR="00F378FB" w:rsidRPr="00ED75B4" w:rsidRDefault="00F378FB" w:rsidP="0015444E">
            <w:pPr>
              <w:rPr>
                <w:b/>
                <w:i/>
              </w:rPr>
            </w:pPr>
            <w:r w:rsidRPr="00ED75B4">
              <w:rPr>
                <w:b/>
                <w:i/>
              </w:rPr>
              <w:t>9.</w:t>
            </w:r>
          </w:p>
        </w:tc>
        <w:tc>
          <w:tcPr>
            <w:tcW w:w="4072" w:type="dxa"/>
          </w:tcPr>
          <w:p w:rsidR="00F378FB" w:rsidRDefault="0000087A" w:rsidP="0015444E">
            <w:pPr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Doúčko</w:t>
            </w:r>
            <w:proofErr w:type="spellEnd"/>
            <w:r w:rsidR="002D7229">
              <w:rPr>
                <w:b/>
                <w:i/>
              </w:rPr>
              <w:t xml:space="preserve"> III.</w:t>
            </w:r>
            <w:r>
              <w:rPr>
                <w:b/>
                <w:i/>
              </w:rPr>
              <w:t xml:space="preserve"> </w:t>
            </w:r>
            <w:proofErr w:type="gramStart"/>
            <w:r>
              <w:rPr>
                <w:b/>
                <w:i/>
              </w:rPr>
              <w:t>pro 3</w:t>
            </w:r>
            <w:r w:rsidR="00F378FB" w:rsidRPr="00ED75B4">
              <w:rPr>
                <w:b/>
                <w:i/>
              </w:rPr>
              <w:t>.</w:t>
            </w:r>
            <w:r w:rsidR="00653EDF">
              <w:rPr>
                <w:b/>
                <w:i/>
              </w:rPr>
              <w:t>+ 4.</w:t>
            </w:r>
            <w:r w:rsidR="00F378FB" w:rsidRPr="00ED75B4">
              <w:rPr>
                <w:b/>
                <w:i/>
              </w:rPr>
              <w:t>třídu</w:t>
            </w:r>
            <w:proofErr w:type="gramEnd"/>
          </w:p>
          <w:p w:rsidR="00F378FB" w:rsidRPr="0000087A" w:rsidRDefault="0000087A" w:rsidP="0015444E">
            <w:pPr>
              <w:rPr>
                <w:b/>
                <w:i/>
              </w:rPr>
            </w:pPr>
            <w:r w:rsidRPr="00A829D2">
              <w:t>Aktivní docvičení učiva díky výukovým programům pomůcek a her</w:t>
            </w:r>
          </w:p>
        </w:tc>
        <w:tc>
          <w:tcPr>
            <w:tcW w:w="3299" w:type="dxa"/>
          </w:tcPr>
          <w:p w:rsidR="00F378FB" w:rsidRPr="00ED75B4" w:rsidRDefault="00F378FB" w:rsidP="00653EDF">
            <w:pPr>
              <w:rPr>
                <w:b/>
                <w:i/>
              </w:rPr>
            </w:pPr>
            <w:r w:rsidRPr="00ED75B4">
              <w:rPr>
                <w:b/>
                <w:i/>
              </w:rPr>
              <w:t xml:space="preserve">Mgr. </w:t>
            </w:r>
            <w:r w:rsidR="00653EDF">
              <w:rPr>
                <w:b/>
                <w:i/>
              </w:rPr>
              <w:t xml:space="preserve">Jitka </w:t>
            </w:r>
            <w:proofErr w:type="spellStart"/>
            <w:r w:rsidR="00653EDF">
              <w:rPr>
                <w:b/>
                <w:i/>
              </w:rPr>
              <w:t>Zíbarová</w:t>
            </w:r>
            <w:proofErr w:type="spellEnd"/>
          </w:p>
        </w:tc>
        <w:tc>
          <w:tcPr>
            <w:tcW w:w="1307" w:type="dxa"/>
          </w:tcPr>
          <w:p w:rsidR="00F378FB" w:rsidRPr="00ED75B4" w:rsidRDefault="00653EDF" w:rsidP="0015444E">
            <w:pPr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</w:tr>
      <w:tr w:rsidR="00F378FB" w:rsidRPr="00ED75B4" w:rsidTr="0015444E">
        <w:tc>
          <w:tcPr>
            <w:tcW w:w="534" w:type="dxa"/>
          </w:tcPr>
          <w:p w:rsidR="00F378FB" w:rsidRPr="00ED75B4" w:rsidRDefault="00653EDF" w:rsidP="0015444E">
            <w:pPr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  <w:r w:rsidR="00F378FB" w:rsidRPr="00ED75B4">
              <w:rPr>
                <w:b/>
                <w:i/>
              </w:rPr>
              <w:t xml:space="preserve">. </w:t>
            </w:r>
          </w:p>
        </w:tc>
        <w:tc>
          <w:tcPr>
            <w:tcW w:w="4072" w:type="dxa"/>
          </w:tcPr>
          <w:p w:rsidR="00F378FB" w:rsidRPr="00ED75B4" w:rsidRDefault="00F378FB" w:rsidP="0015444E">
            <w:pPr>
              <w:rPr>
                <w:b/>
                <w:i/>
              </w:rPr>
            </w:pPr>
            <w:r w:rsidRPr="00ED75B4">
              <w:rPr>
                <w:b/>
                <w:i/>
              </w:rPr>
              <w:t>EKO tým</w:t>
            </w:r>
          </w:p>
          <w:p w:rsidR="00F378FB" w:rsidRPr="00A829D2" w:rsidRDefault="00F378FB" w:rsidP="0015444E">
            <w:r w:rsidRPr="00A829D2">
              <w:t>Příprava na obhajobu titulu EKO škola</w:t>
            </w:r>
          </w:p>
        </w:tc>
        <w:tc>
          <w:tcPr>
            <w:tcW w:w="3299" w:type="dxa"/>
          </w:tcPr>
          <w:p w:rsidR="00F378FB" w:rsidRPr="00ED75B4" w:rsidRDefault="00F378FB" w:rsidP="0015444E">
            <w:pPr>
              <w:rPr>
                <w:b/>
                <w:i/>
              </w:rPr>
            </w:pPr>
            <w:r w:rsidRPr="00ED75B4">
              <w:rPr>
                <w:b/>
                <w:i/>
              </w:rPr>
              <w:t xml:space="preserve">Bohumila </w:t>
            </w:r>
            <w:proofErr w:type="spellStart"/>
            <w:r w:rsidRPr="00ED75B4">
              <w:rPr>
                <w:b/>
                <w:i/>
              </w:rPr>
              <w:t>Nodžáková</w:t>
            </w:r>
            <w:proofErr w:type="spellEnd"/>
          </w:p>
        </w:tc>
        <w:tc>
          <w:tcPr>
            <w:tcW w:w="1307" w:type="dxa"/>
          </w:tcPr>
          <w:p w:rsidR="00F378FB" w:rsidRPr="00ED75B4" w:rsidRDefault="00653EDF" w:rsidP="0015444E">
            <w:pPr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</w:p>
        </w:tc>
      </w:tr>
      <w:tr w:rsidR="00F378FB" w:rsidRPr="00ED75B4" w:rsidTr="0015444E">
        <w:tc>
          <w:tcPr>
            <w:tcW w:w="534" w:type="dxa"/>
          </w:tcPr>
          <w:p w:rsidR="00F378FB" w:rsidRPr="00ED75B4" w:rsidRDefault="00653EDF" w:rsidP="0015444E">
            <w:pPr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  <w:r w:rsidR="00F378FB" w:rsidRPr="00ED75B4">
              <w:rPr>
                <w:b/>
                <w:i/>
              </w:rPr>
              <w:t>.</w:t>
            </w:r>
          </w:p>
        </w:tc>
        <w:tc>
          <w:tcPr>
            <w:tcW w:w="4072" w:type="dxa"/>
          </w:tcPr>
          <w:p w:rsidR="00DC467B" w:rsidRDefault="00DC467B" w:rsidP="0015444E">
            <w:pPr>
              <w:rPr>
                <w:b/>
                <w:i/>
              </w:rPr>
            </w:pPr>
            <w:r>
              <w:rPr>
                <w:b/>
                <w:i/>
              </w:rPr>
              <w:t>Malý badatel</w:t>
            </w:r>
          </w:p>
          <w:p w:rsidR="00F378FB" w:rsidRPr="00A829D2" w:rsidRDefault="00F378FB" w:rsidP="0015444E">
            <w:r w:rsidRPr="00A829D2">
              <w:t>Rozvoj logického myšlení, spolupráce a hry dětí</w:t>
            </w:r>
          </w:p>
        </w:tc>
        <w:tc>
          <w:tcPr>
            <w:tcW w:w="3299" w:type="dxa"/>
          </w:tcPr>
          <w:p w:rsidR="00F378FB" w:rsidRPr="00ED75B4" w:rsidRDefault="00F378FB" w:rsidP="0015444E">
            <w:pPr>
              <w:rPr>
                <w:b/>
                <w:i/>
              </w:rPr>
            </w:pPr>
            <w:r w:rsidRPr="00ED75B4">
              <w:rPr>
                <w:b/>
                <w:i/>
              </w:rPr>
              <w:t xml:space="preserve">Bohumila </w:t>
            </w:r>
            <w:proofErr w:type="spellStart"/>
            <w:r w:rsidRPr="00ED75B4">
              <w:rPr>
                <w:b/>
                <w:i/>
              </w:rPr>
              <w:t>Nodžáková</w:t>
            </w:r>
            <w:proofErr w:type="spellEnd"/>
          </w:p>
        </w:tc>
        <w:tc>
          <w:tcPr>
            <w:tcW w:w="1307" w:type="dxa"/>
          </w:tcPr>
          <w:p w:rsidR="00F378FB" w:rsidRPr="00ED75B4" w:rsidRDefault="002D7229" w:rsidP="0015444E">
            <w:pPr>
              <w:rPr>
                <w:b/>
                <w:i/>
              </w:rPr>
            </w:pPr>
            <w:r>
              <w:rPr>
                <w:b/>
                <w:i/>
              </w:rPr>
              <w:t>23</w:t>
            </w:r>
          </w:p>
        </w:tc>
      </w:tr>
      <w:tr w:rsidR="00F378FB" w:rsidRPr="00ED75B4" w:rsidTr="0015444E">
        <w:tc>
          <w:tcPr>
            <w:tcW w:w="534" w:type="dxa"/>
          </w:tcPr>
          <w:p w:rsidR="00F378FB" w:rsidRPr="00ED75B4" w:rsidRDefault="00653EDF" w:rsidP="0015444E">
            <w:pPr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  <w:r w:rsidR="00F378FB" w:rsidRPr="00ED75B4">
              <w:rPr>
                <w:b/>
                <w:i/>
              </w:rPr>
              <w:t>.</w:t>
            </w:r>
          </w:p>
        </w:tc>
        <w:tc>
          <w:tcPr>
            <w:tcW w:w="4072" w:type="dxa"/>
          </w:tcPr>
          <w:p w:rsidR="00F378FB" w:rsidRPr="00ED75B4" w:rsidRDefault="00F378FB" w:rsidP="0015444E">
            <w:pPr>
              <w:rPr>
                <w:b/>
                <w:i/>
              </w:rPr>
            </w:pPr>
            <w:r w:rsidRPr="00ED75B4">
              <w:rPr>
                <w:b/>
                <w:i/>
              </w:rPr>
              <w:t xml:space="preserve">Tvořivý ateliér </w:t>
            </w:r>
          </w:p>
          <w:p w:rsidR="00F378FB" w:rsidRPr="00ED75B4" w:rsidRDefault="00F378FB" w:rsidP="0015444E">
            <w:pPr>
              <w:rPr>
                <w:b/>
                <w:i/>
              </w:rPr>
            </w:pPr>
          </w:p>
        </w:tc>
        <w:tc>
          <w:tcPr>
            <w:tcW w:w="3299" w:type="dxa"/>
          </w:tcPr>
          <w:p w:rsidR="00F378FB" w:rsidRPr="00ED75B4" w:rsidRDefault="00F378FB" w:rsidP="0015444E">
            <w:pPr>
              <w:rPr>
                <w:b/>
                <w:i/>
              </w:rPr>
            </w:pPr>
            <w:r w:rsidRPr="00ED75B4">
              <w:rPr>
                <w:b/>
                <w:i/>
              </w:rPr>
              <w:t>Gabriela Vnoučková</w:t>
            </w:r>
          </w:p>
        </w:tc>
        <w:tc>
          <w:tcPr>
            <w:tcW w:w="1307" w:type="dxa"/>
          </w:tcPr>
          <w:p w:rsidR="00F378FB" w:rsidRPr="00ED75B4" w:rsidRDefault="00653EDF" w:rsidP="0015444E">
            <w:pPr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A6065A" w:rsidRPr="00ED75B4" w:rsidTr="0015444E">
        <w:tc>
          <w:tcPr>
            <w:tcW w:w="534" w:type="dxa"/>
          </w:tcPr>
          <w:p w:rsidR="00A6065A" w:rsidRPr="00ED75B4" w:rsidRDefault="00653EDF" w:rsidP="0015444E">
            <w:pPr>
              <w:rPr>
                <w:b/>
                <w:i/>
              </w:rPr>
            </w:pPr>
            <w:r>
              <w:rPr>
                <w:b/>
                <w:i/>
              </w:rPr>
              <w:t>13</w:t>
            </w:r>
            <w:r w:rsidR="00A6065A">
              <w:rPr>
                <w:b/>
                <w:i/>
              </w:rPr>
              <w:t>.</w:t>
            </w:r>
          </w:p>
        </w:tc>
        <w:tc>
          <w:tcPr>
            <w:tcW w:w="4072" w:type="dxa"/>
          </w:tcPr>
          <w:p w:rsidR="00A6065A" w:rsidRPr="00ED75B4" w:rsidRDefault="00A6065A" w:rsidP="0015444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Keramický kroužek </w:t>
            </w:r>
          </w:p>
        </w:tc>
        <w:tc>
          <w:tcPr>
            <w:tcW w:w="3299" w:type="dxa"/>
          </w:tcPr>
          <w:p w:rsidR="00A6065A" w:rsidRPr="00ED75B4" w:rsidRDefault="00A6065A" w:rsidP="0015444E">
            <w:pPr>
              <w:rPr>
                <w:b/>
                <w:i/>
              </w:rPr>
            </w:pPr>
            <w:r w:rsidRPr="00ED75B4">
              <w:rPr>
                <w:b/>
                <w:i/>
              </w:rPr>
              <w:t>Gabriela Vnoučková</w:t>
            </w:r>
          </w:p>
        </w:tc>
        <w:tc>
          <w:tcPr>
            <w:tcW w:w="1307" w:type="dxa"/>
          </w:tcPr>
          <w:p w:rsidR="00A6065A" w:rsidRDefault="00653EDF" w:rsidP="0015444E">
            <w:pPr>
              <w:rPr>
                <w:b/>
                <w:i/>
              </w:rPr>
            </w:pPr>
            <w:r>
              <w:rPr>
                <w:b/>
                <w:i/>
              </w:rPr>
              <w:t>8</w:t>
            </w:r>
            <w:bookmarkStart w:id="0" w:name="_GoBack"/>
            <w:bookmarkEnd w:id="0"/>
          </w:p>
          <w:p w:rsidR="002D7229" w:rsidRDefault="002D7229" w:rsidP="0015444E">
            <w:pPr>
              <w:rPr>
                <w:b/>
                <w:i/>
              </w:rPr>
            </w:pPr>
          </w:p>
        </w:tc>
      </w:tr>
      <w:tr w:rsidR="00F378FB" w:rsidRPr="003D3D7D" w:rsidTr="0015444E">
        <w:tblPrEx>
          <w:tblLook w:val="01E0" w:firstRow="1" w:lastRow="1" w:firstColumn="1" w:lastColumn="1" w:noHBand="0" w:noVBand="0"/>
        </w:tblPrEx>
        <w:tc>
          <w:tcPr>
            <w:tcW w:w="9212" w:type="dxa"/>
            <w:gridSpan w:val="4"/>
            <w:shd w:val="clear" w:color="auto" w:fill="E0E0E0"/>
          </w:tcPr>
          <w:p w:rsidR="00F378FB" w:rsidRPr="003D3D7D" w:rsidRDefault="00F378FB" w:rsidP="0015444E">
            <w:pPr>
              <w:rPr>
                <w:b/>
              </w:rPr>
            </w:pPr>
            <w:r w:rsidRPr="003D3D7D">
              <w:rPr>
                <w:b/>
                <w:sz w:val="22"/>
                <w:szCs w:val="22"/>
              </w:rPr>
              <w:t>Komentář ředitele školy:</w:t>
            </w:r>
          </w:p>
        </w:tc>
      </w:tr>
      <w:tr w:rsidR="00F378FB" w:rsidRPr="003D3D7D" w:rsidTr="0015444E">
        <w:tblPrEx>
          <w:tblLook w:val="01E0" w:firstRow="1" w:lastRow="1" w:firstColumn="1" w:lastColumn="1" w:noHBand="0" w:noVBand="0"/>
        </w:tblPrEx>
        <w:tc>
          <w:tcPr>
            <w:tcW w:w="9212" w:type="dxa"/>
            <w:gridSpan w:val="4"/>
            <w:shd w:val="clear" w:color="auto" w:fill="auto"/>
          </w:tcPr>
          <w:p w:rsidR="00F378FB" w:rsidRDefault="0002198D" w:rsidP="0015444E">
            <w:r>
              <w:t xml:space="preserve">Naše škola nabízí velkou možnost odpoledních volnočasových aktivit. Hledáme možnosti různého financování našich kroužků. </w:t>
            </w:r>
            <w:r w:rsidR="00F378FB">
              <w:rPr>
                <w:sz w:val="22"/>
                <w:szCs w:val="22"/>
              </w:rPr>
              <w:t>Spolupráce se spolkem NĚ-HA pro volný čas nejen dětí – keramická činnost, tvořivé čtvrtky pro</w:t>
            </w:r>
            <w:r w:rsidR="00DC467B">
              <w:rPr>
                <w:sz w:val="22"/>
                <w:szCs w:val="22"/>
              </w:rPr>
              <w:t xml:space="preserve"> rodiče s dětmi. Kroužky </w:t>
            </w:r>
            <w:proofErr w:type="spellStart"/>
            <w:r w:rsidR="00DC467B">
              <w:rPr>
                <w:sz w:val="22"/>
                <w:szCs w:val="22"/>
              </w:rPr>
              <w:t>Doúček</w:t>
            </w:r>
            <w:proofErr w:type="spellEnd"/>
            <w:r w:rsidR="00DC467B">
              <w:rPr>
                <w:sz w:val="22"/>
                <w:szCs w:val="22"/>
              </w:rPr>
              <w:t xml:space="preserve">, Malý badatel, jazyková příprava </w:t>
            </w:r>
            <w:proofErr w:type="spellStart"/>
            <w:r w:rsidR="00DC467B">
              <w:rPr>
                <w:sz w:val="22"/>
                <w:szCs w:val="22"/>
              </w:rPr>
              <w:t>nj</w:t>
            </w:r>
            <w:proofErr w:type="spellEnd"/>
            <w:r w:rsidR="00DC467B">
              <w:rPr>
                <w:sz w:val="22"/>
                <w:szCs w:val="22"/>
              </w:rPr>
              <w:t xml:space="preserve">, aj </w:t>
            </w:r>
            <w:r w:rsidR="00723625">
              <w:rPr>
                <w:sz w:val="22"/>
                <w:szCs w:val="22"/>
              </w:rPr>
              <w:t xml:space="preserve">z dotace </w:t>
            </w:r>
            <w:r w:rsidR="00DC467B">
              <w:rPr>
                <w:sz w:val="22"/>
                <w:szCs w:val="22"/>
              </w:rPr>
              <w:t>OP JAK.</w:t>
            </w:r>
          </w:p>
          <w:p w:rsidR="00F378FB" w:rsidRPr="003D3D7D" w:rsidRDefault="00F378FB" w:rsidP="00723625">
            <w:r>
              <w:rPr>
                <w:sz w:val="22"/>
                <w:szCs w:val="22"/>
              </w:rPr>
              <w:t xml:space="preserve">Ostatní kroužky byly financovány z poplatku </w:t>
            </w:r>
            <w:r w:rsidR="00723625">
              <w:rPr>
                <w:sz w:val="22"/>
                <w:szCs w:val="22"/>
              </w:rPr>
              <w:t xml:space="preserve">rodičů– úplata za </w:t>
            </w:r>
            <w:proofErr w:type="gramStart"/>
            <w:r w:rsidR="00723625">
              <w:rPr>
                <w:sz w:val="22"/>
                <w:szCs w:val="22"/>
              </w:rPr>
              <w:t>kroužky ( Doplňková</w:t>
            </w:r>
            <w:proofErr w:type="gramEnd"/>
            <w:r w:rsidR="00723625">
              <w:rPr>
                <w:sz w:val="22"/>
                <w:szCs w:val="22"/>
              </w:rPr>
              <w:t xml:space="preserve"> činnost školy)</w:t>
            </w:r>
          </w:p>
        </w:tc>
      </w:tr>
    </w:tbl>
    <w:p w:rsidR="00F378FB" w:rsidRPr="003D3D7D" w:rsidRDefault="00F378FB" w:rsidP="00F378FB">
      <w:pPr>
        <w:rPr>
          <w:sz w:val="22"/>
          <w:szCs w:val="22"/>
        </w:rPr>
      </w:pPr>
      <w:r w:rsidRPr="003D3D7D">
        <w:rPr>
          <w:sz w:val="22"/>
          <w:szCs w:val="22"/>
        </w:rPr>
        <w:t xml:space="preserve"> </w:t>
      </w:r>
    </w:p>
    <w:p w:rsidR="00F378FB" w:rsidRPr="008F26E6" w:rsidRDefault="00F378FB" w:rsidP="00F378FB">
      <w:pPr>
        <w:rPr>
          <w:b/>
          <w:i/>
        </w:rPr>
      </w:pPr>
    </w:p>
    <w:p w:rsidR="00F378FB" w:rsidRDefault="00F378FB"/>
    <w:sectPr w:rsidR="00F378FB" w:rsidSect="00C60A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415" w:rsidRDefault="00317415" w:rsidP="00704FB5">
      <w:r>
        <w:separator/>
      </w:r>
    </w:p>
  </w:endnote>
  <w:endnote w:type="continuationSeparator" w:id="0">
    <w:p w:rsidR="00317415" w:rsidRDefault="00317415" w:rsidP="00704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B5" w:rsidRDefault="00704FB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B5" w:rsidRDefault="00704FB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B5" w:rsidRDefault="00704F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415" w:rsidRDefault="00317415" w:rsidP="00704FB5">
      <w:r>
        <w:separator/>
      </w:r>
    </w:p>
  </w:footnote>
  <w:footnote w:type="continuationSeparator" w:id="0">
    <w:p w:rsidR="00317415" w:rsidRDefault="00317415" w:rsidP="00704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B5" w:rsidRDefault="00704FB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32"/>
        <w:szCs w:val="32"/>
      </w:rPr>
      <w:alias w:val="Název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704FB5" w:rsidRDefault="00704FB5">
        <w:pPr>
          <w:pStyle w:val="Zhlav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ZŠ Dobřív 62, okres Rokycany, příspěvková organizace</w:t>
        </w:r>
      </w:p>
    </w:sdtContent>
  </w:sdt>
  <w:p w:rsidR="00704FB5" w:rsidRDefault="00704FB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B5" w:rsidRDefault="00704FB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5344"/>
    <w:rsid w:val="0000087A"/>
    <w:rsid w:val="00010874"/>
    <w:rsid w:val="0002198D"/>
    <w:rsid w:val="000D12B2"/>
    <w:rsid w:val="000D7B10"/>
    <w:rsid w:val="00106CD4"/>
    <w:rsid w:val="002B6850"/>
    <w:rsid w:val="002D7229"/>
    <w:rsid w:val="00317415"/>
    <w:rsid w:val="003772DD"/>
    <w:rsid w:val="00397F17"/>
    <w:rsid w:val="00555344"/>
    <w:rsid w:val="00600199"/>
    <w:rsid w:val="00612923"/>
    <w:rsid w:val="00653EDF"/>
    <w:rsid w:val="00667F2A"/>
    <w:rsid w:val="006F40C6"/>
    <w:rsid w:val="00704FB5"/>
    <w:rsid w:val="00723625"/>
    <w:rsid w:val="007A1125"/>
    <w:rsid w:val="009140B4"/>
    <w:rsid w:val="00A6065A"/>
    <w:rsid w:val="00AE79BE"/>
    <w:rsid w:val="00B72360"/>
    <w:rsid w:val="00B774DE"/>
    <w:rsid w:val="00C25CCF"/>
    <w:rsid w:val="00C60A29"/>
    <w:rsid w:val="00CA34FA"/>
    <w:rsid w:val="00DC467B"/>
    <w:rsid w:val="00E476EF"/>
    <w:rsid w:val="00F35774"/>
    <w:rsid w:val="00F378FB"/>
    <w:rsid w:val="00F46C55"/>
    <w:rsid w:val="00FA56C6"/>
    <w:rsid w:val="00FC2460"/>
    <w:rsid w:val="00FC41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60C6"/>
  <w15:docId w15:val="{E0F615C2-E909-430F-9320-39334A3B8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04FB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704FB5"/>
  </w:style>
  <w:style w:type="paragraph" w:styleId="Zpat">
    <w:name w:val="footer"/>
    <w:basedOn w:val="Normln"/>
    <w:link w:val="ZpatChar"/>
    <w:uiPriority w:val="99"/>
    <w:unhideWhenUsed/>
    <w:rsid w:val="00704FB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704FB5"/>
  </w:style>
  <w:style w:type="paragraph" w:styleId="Textbubliny">
    <w:name w:val="Balloon Text"/>
    <w:basedOn w:val="Normln"/>
    <w:link w:val="TextbublinyChar"/>
    <w:uiPriority w:val="99"/>
    <w:semiHidden/>
    <w:unhideWhenUsed/>
    <w:rsid w:val="00704FB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4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ditel\AppData\Roaming\Microsoft\&#352;ablony\Hlavi&#269;kov&#253;%20pap&#237;r%20text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text.dotx</Template>
  <TotalTime>105</TotalTime>
  <Pages>1</Pages>
  <Words>370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ZŠ Dobřív 62, okres Rokycany, příspěvková organizace</vt:lpstr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ZŠ Dobřív 62, okres Rokycany, příspěvková organizace</dc:title>
  <dc:creator>reditel</dc:creator>
  <cp:lastModifiedBy>reditel</cp:lastModifiedBy>
  <cp:revision>26</cp:revision>
  <cp:lastPrinted>2025-06-25T12:47:00Z</cp:lastPrinted>
  <dcterms:created xsi:type="dcterms:W3CDTF">2020-08-12T10:00:00Z</dcterms:created>
  <dcterms:modified xsi:type="dcterms:W3CDTF">2025-06-25T12:47:00Z</dcterms:modified>
</cp:coreProperties>
</file>